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FA409" w14:textId="57670CDE" w:rsidR="00635AC8" w:rsidRPr="008C1784" w:rsidRDefault="002E10F9" w:rsidP="00B21DFE">
      <w:pPr>
        <w:pStyle w:val="WAPATitle-ShortForm"/>
      </w:pPr>
      <w:r>
        <w:t>WAPA Organizational Chart</w:t>
      </w:r>
    </w:p>
    <w:p w14:paraId="5354DA70" w14:textId="1BC564B0" w:rsidR="00635AC8" w:rsidRPr="008C1784" w:rsidRDefault="002E10F9" w:rsidP="00B21DFE">
      <w:pPr>
        <w:pStyle w:val="WAPASubtitle-ShortForm"/>
      </w:pPr>
      <w:r>
        <w:t>Leadership</w:t>
      </w:r>
    </w:p>
    <w:p w14:paraId="794CED79" w14:textId="77777777" w:rsidR="0027633F" w:rsidRDefault="0027633F" w:rsidP="00B21DFE">
      <w:pPr>
        <w:pStyle w:val="WAPAHeading1ShortForm"/>
      </w:pPr>
    </w:p>
    <w:p w14:paraId="7F9946C4" w14:textId="77777777" w:rsidR="002E10F9" w:rsidRPr="002E10F9" w:rsidRDefault="002E10F9" w:rsidP="002E10F9">
      <w:r w:rsidRPr="002E10F9">
        <w:rPr>
          <w:b/>
          <w:bCs/>
        </w:rPr>
        <w:t>Administrator and CEO</w:t>
      </w:r>
      <w:r w:rsidRPr="002E10F9">
        <w:t>: Tracey LeBeau</w:t>
      </w:r>
    </w:p>
    <w:p w14:paraId="363CBF2C" w14:textId="77777777" w:rsidR="002E10F9" w:rsidRDefault="002E10F9" w:rsidP="002E10F9">
      <w:pPr>
        <w:rPr>
          <w:rFonts w:ascii="Calibri" w:eastAsia="Calibri" w:hAnsi="Calibri" w:cs="Calibri"/>
          <w:b/>
        </w:rPr>
      </w:pPr>
    </w:p>
    <w:p w14:paraId="537EB919" w14:textId="77777777" w:rsidR="002E10F9" w:rsidRPr="002E10F9" w:rsidRDefault="002E10F9" w:rsidP="002E10F9">
      <w:pPr>
        <w:rPr>
          <w:b/>
          <w:bCs/>
        </w:rPr>
      </w:pPr>
      <w:r w:rsidRPr="002E10F9">
        <w:rPr>
          <w:b/>
          <w:bCs/>
        </w:rPr>
        <w:t>Regional Managers</w:t>
      </w:r>
    </w:p>
    <w:p w14:paraId="3F8FE42D" w14:textId="77777777" w:rsidR="002E10F9" w:rsidRDefault="002E10F9" w:rsidP="002E10F9">
      <w:pPr>
        <w:rPr>
          <w:rFonts w:ascii="Calibri" w:eastAsia="Calibri" w:hAnsi="Calibri" w:cs="Calibri"/>
          <w:b/>
        </w:rPr>
      </w:pPr>
    </w:p>
    <w:p w14:paraId="0E316200" w14:textId="77777777" w:rsidR="002E10F9" w:rsidRPr="002E10F9" w:rsidRDefault="002E10F9" w:rsidP="002E10F9">
      <w:pPr>
        <w:pStyle w:val="ListParagraph"/>
        <w:numPr>
          <w:ilvl w:val="0"/>
          <w:numId w:val="22"/>
        </w:numPr>
        <w:rPr>
          <w:kern w:val="0"/>
          <w14:ligatures w14:val="none"/>
        </w:rPr>
      </w:pPr>
      <w:r w:rsidRPr="002E10F9">
        <w:rPr>
          <w:kern w:val="0"/>
          <w14:ligatures w14:val="none"/>
        </w:rPr>
        <w:t>Senior VP and Colorado River Storage Project Regional Manager: Rodney Bailey</w:t>
      </w:r>
    </w:p>
    <w:p w14:paraId="178950B3" w14:textId="77777777" w:rsidR="002E10F9" w:rsidRPr="002E10F9" w:rsidRDefault="002E10F9" w:rsidP="002E10F9">
      <w:pPr>
        <w:pStyle w:val="ListParagraph"/>
        <w:numPr>
          <w:ilvl w:val="0"/>
          <w:numId w:val="22"/>
        </w:numPr>
        <w:rPr>
          <w:kern w:val="0"/>
          <w14:ligatures w14:val="none"/>
        </w:rPr>
      </w:pPr>
      <w:r w:rsidRPr="002E10F9">
        <w:rPr>
          <w:kern w:val="0"/>
          <w14:ligatures w14:val="none"/>
        </w:rPr>
        <w:t xml:space="preserve">Senior VP and Desert Southwest Regional Manager: Scott Lund </w:t>
      </w:r>
    </w:p>
    <w:p w14:paraId="09E9AD6F" w14:textId="77777777" w:rsidR="002E10F9" w:rsidRPr="002E10F9" w:rsidRDefault="002E10F9" w:rsidP="002E10F9">
      <w:pPr>
        <w:pStyle w:val="ListParagraph"/>
        <w:numPr>
          <w:ilvl w:val="0"/>
          <w:numId w:val="22"/>
        </w:numPr>
        <w:rPr>
          <w:kern w:val="0"/>
          <w14:ligatures w14:val="none"/>
        </w:rPr>
      </w:pPr>
      <w:r w:rsidRPr="002E10F9">
        <w:rPr>
          <w:kern w:val="0"/>
          <w14:ligatures w14:val="none"/>
        </w:rPr>
        <w:t>Senior VP and Rocky Mountain Regional Manager: Barton Barnhart</w:t>
      </w:r>
    </w:p>
    <w:p w14:paraId="64AF3CF6" w14:textId="77777777" w:rsidR="002E10F9" w:rsidRPr="002E10F9" w:rsidRDefault="002E10F9" w:rsidP="002E10F9">
      <w:pPr>
        <w:pStyle w:val="ListParagraph"/>
        <w:numPr>
          <w:ilvl w:val="0"/>
          <w:numId w:val="22"/>
        </w:numPr>
        <w:rPr>
          <w:kern w:val="0"/>
          <w14:ligatures w14:val="none"/>
        </w:rPr>
      </w:pPr>
      <w:r w:rsidRPr="002E10F9">
        <w:rPr>
          <w:kern w:val="0"/>
          <w14:ligatures w14:val="none"/>
        </w:rPr>
        <w:t>Senior VP and Sierra Nevada Regional Manager: Michelle Williams</w:t>
      </w:r>
    </w:p>
    <w:p w14:paraId="31C287B4" w14:textId="77777777" w:rsidR="002E10F9" w:rsidRPr="002E10F9" w:rsidRDefault="002E10F9" w:rsidP="002E10F9">
      <w:pPr>
        <w:pStyle w:val="ListParagraph"/>
        <w:numPr>
          <w:ilvl w:val="0"/>
          <w:numId w:val="22"/>
        </w:numPr>
        <w:rPr>
          <w:kern w:val="0"/>
          <w14:ligatures w14:val="none"/>
        </w:rPr>
      </w:pPr>
      <w:r w:rsidRPr="002E10F9">
        <w:rPr>
          <w:kern w:val="0"/>
          <w14:ligatures w14:val="none"/>
        </w:rPr>
        <w:t>Senior VP and Upper Great Plains Regional Manager: Gayle Nansel (acting)</w:t>
      </w:r>
    </w:p>
    <w:p w14:paraId="0EDCD22B" w14:textId="77777777" w:rsidR="002E10F9" w:rsidRDefault="002E10F9" w:rsidP="002E10F9">
      <w:pPr>
        <w:rPr>
          <w:rFonts w:ascii="Calibri" w:eastAsia="Calibri" w:hAnsi="Calibri" w:cs="Calibri"/>
          <w:bCs/>
        </w:rPr>
      </w:pPr>
    </w:p>
    <w:p w14:paraId="487783ED" w14:textId="16E16216" w:rsidR="002E10F9" w:rsidRPr="002E10F9" w:rsidRDefault="002E10F9" w:rsidP="002E10F9">
      <w:pPr>
        <w:rPr>
          <w:b/>
          <w:bCs/>
        </w:rPr>
      </w:pPr>
      <w:r w:rsidRPr="002E10F9">
        <w:rPr>
          <w:b/>
          <w:bCs/>
        </w:rPr>
        <w:t>C-Suite</w:t>
      </w:r>
      <w:r>
        <w:rPr>
          <w:b/>
          <w:bCs/>
        </w:rPr>
        <w:t xml:space="preserve"> Managers</w:t>
      </w:r>
    </w:p>
    <w:p w14:paraId="2C0CFFCE" w14:textId="77777777" w:rsidR="002E10F9" w:rsidRDefault="002E10F9" w:rsidP="002E10F9">
      <w:pPr>
        <w:rPr>
          <w:rFonts w:ascii="Calibri" w:eastAsia="Calibri" w:hAnsi="Calibri" w:cs="Calibri"/>
          <w:bCs/>
        </w:rPr>
      </w:pPr>
    </w:p>
    <w:p w14:paraId="09BE3A1C" w14:textId="20AE93C3" w:rsidR="002E10F9" w:rsidRPr="002E10F9" w:rsidRDefault="002E10F9" w:rsidP="002E10F9">
      <w:pPr>
        <w:pStyle w:val="ListParagraph"/>
        <w:numPr>
          <w:ilvl w:val="0"/>
          <w:numId w:val="22"/>
        </w:numPr>
        <w:rPr>
          <w:kern w:val="0"/>
          <w14:ligatures w14:val="none"/>
        </w:rPr>
      </w:pPr>
      <w:r w:rsidRPr="002E10F9">
        <w:rPr>
          <w:kern w:val="0"/>
          <w14:ligatures w14:val="none"/>
        </w:rPr>
        <w:t xml:space="preserve">Executive VP and Chief Operating Officer: </w:t>
      </w:r>
      <w:r w:rsidR="009C5EA5">
        <w:rPr>
          <w:kern w:val="0"/>
          <w14:ligatures w14:val="none"/>
        </w:rPr>
        <w:t xml:space="preserve">Chris Colson </w:t>
      </w:r>
      <w:r w:rsidRPr="002E10F9">
        <w:rPr>
          <w:kern w:val="0"/>
          <w14:ligatures w14:val="none"/>
        </w:rPr>
        <w:t>(acting)</w:t>
      </w:r>
    </w:p>
    <w:p w14:paraId="61C80775" w14:textId="48F12491" w:rsidR="002E10F9" w:rsidRPr="002E10F9" w:rsidRDefault="002E10F9" w:rsidP="002E10F9">
      <w:pPr>
        <w:pStyle w:val="ListParagraph"/>
        <w:numPr>
          <w:ilvl w:val="0"/>
          <w:numId w:val="22"/>
        </w:numPr>
        <w:rPr>
          <w:kern w:val="0"/>
          <w14:ligatures w14:val="none"/>
        </w:rPr>
      </w:pPr>
      <w:r w:rsidRPr="002E10F9">
        <w:rPr>
          <w:kern w:val="0"/>
          <w14:ligatures w14:val="none"/>
        </w:rPr>
        <w:t xml:space="preserve">Senior VP and Chief Administrative Office: </w:t>
      </w:r>
      <w:r w:rsidR="009C5EA5" w:rsidRPr="002E10F9">
        <w:rPr>
          <w:kern w:val="0"/>
          <w14:ligatures w14:val="none"/>
        </w:rPr>
        <w:t>Jennifer Rodgers</w:t>
      </w:r>
    </w:p>
    <w:p w14:paraId="51D2F1B0" w14:textId="0D6508E1" w:rsidR="002E10F9" w:rsidRPr="002E10F9" w:rsidRDefault="002E10F9" w:rsidP="002E10F9">
      <w:pPr>
        <w:pStyle w:val="ListParagraph"/>
        <w:numPr>
          <w:ilvl w:val="0"/>
          <w:numId w:val="22"/>
        </w:numPr>
        <w:rPr>
          <w:kern w:val="0"/>
          <w14:ligatures w14:val="none"/>
        </w:rPr>
      </w:pPr>
      <w:r w:rsidRPr="002E10F9">
        <w:rPr>
          <w:kern w:val="0"/>
          <w14:ligatures w14:val="none"/>
        </w:rPr>
        <w:t xml:space="preserve">Senior VP and Chief Finance Officer: Colin Marquez </w:t>
      </w:r>
    </w:p>
    <w:p w14:paraId="248ED324" w14:textId="77777777" w:rsidR="002E10F9" w:rsidRPr="002E10F9" w:rsidRDefault="002E10F9" w:rsidP="002E10F9">
      <w:pPr>
        <w:pStyle w:val="ListParagraph"/>
        <w:numPr>
          <w:ilvl w:val="0"/>
          <w:numId w:val="22"/>
        </w:numPr>
        <w:rPr>
          <w:kern w:val="0"/>
          <w14:ligatures w14:val="none"/>
        </w:rPr>
      </w:pPr>
      <w:r w:rsidRPr="002E10F9">
        <w:rPr>
          <w:kern w:val="0"/>
          <w14:ligatures w14:val="none"/>
        </w:rPr>
        <w:t>Senior VP and Chief Information Officer: Michael Montoya</w:t>
      </w:r>
    </w:p>
    <w:p w14:paraId="1646DCA1" w14:textId="27EDA92C" w:rsidR="002E10F9" w:rsidRPr="002E10F9" w:rsidRDefault="002E10F9" w:rsidP="002E10F9">
      <w:pPr>
        <w:pStyle w:val="ListParagraph"/>
        <w:numPr>
          <w:ilvl w:val="0"/>
          <w:numId w:val="22"/>
        </w:numPr>
        <w:rPr>
          <w:kern w:val="0"/>
          <w14:ligatures w14:val="none"/>
        </w:rPr>
      </w:pPr>
      <w:r w:rsidRPr="002E10F9">
        <w:rPr>
          <w:kern w:val="0"/>
          <w14:ligatures w14:val="none"/>
        </w:rPr>
        <w:t xml:space="preserve">Senior VP and General Counsel: </w:t>
      </w:r>
      <w:r w:rsidR="001E2F6B" w:rsidRPr="001E2F6B">
        <w:rPr>
          <w:kern w:val="0"/>
          <w14:ligatures w14:val="none"/>
        </w:rPr>
        <w:t>John Kral</w:t>
      </w:r>
      <w:r w:rsidR="001E2F6B">
        <w:rPr>
          <w:kern w:val="0"/>
          <w14:ligatures w14:val="none"/>
        </w:rPr>
        <w:t xml:space="preserve"> (acting)</w:t>
      </w:r>
    </w:p>
    <w:p w14:paraId="378ACA15" w14:textId="77777777" w:rsidR="002E10F9" w:rsidRPr="002E10F9" w:rsidRDefault="002E10F9" w:rsidP="002E10F9">
      <w:pPr>
        <w:pStyle w:val="ListParagraph"/>
        <w:numPr>
          <w:ilvl w:val="0"/>
          <w:numId w:val="22"/>
        </w:numPr>
        <w:rPr>
          <w:kern w:val="0"/>
          <w14:ligatures w14:val="none"/>
        </w:rPr>
      </w:pPr>
      <w:r w:rsidRPr="002E10F9">
        <w:rPr>
          <w:kern w:val="0"/>
          <w14:ligatures w14:val="none"/>
        </w:rPr>
        <w:t>Senior VP and Transmission Infrastructure Manager: Paul Schwabe</w:t>
      </w:r>
    </w:p>
    <w:p w14:paraId="627746F1" w14:textId="77777777" w:rsidR="002E10F9" w:rsidRPr="002E10F9" w:rsidRDefault="002E10F9" w:rsidP="002E10F9">
      <w:pPr>
        <w:pStyle w:val="ListParagraph"/>
        <w:numPr>
          <w:ilvl w:val="0"/>
          <w:numId w:val="22"/>
        </w:numPr>
        <w:rPr>
          <w:kern w:val="0"/>
          <w14:ligatures w14:val="none"/>
        </w:rPr>
      </w:pPr>
      <w:r w:rsidRPr="002E10F9">
        <w:rPr>
          <w:kern w:val="0"/>
          <w14:ligatures w14:val="none"/>
        </w:rPr>
        <w:t>Senior VP and Infrastructure Asset Management and Planning Manager: Chris Colson</w:t>
      </w:r>
    </w:p>
    <w:p w14:paraId="14E9780D" w14:textId="77777777" w:rsidR="002E10F9" w:rsidRPr="002E10F9" w:rsidRDefault="002E10F9" w:rsidP="002E10F9">
      <w:pPr>
        <w:pStyle w:val="ListParagraph"/>
        <w:numPr>
          <w:ilvl w:val="0"/>
          <w:numId w:val="22"/>
        </w:numPr>
        <w:rPr>
          <w:kern w:val="0"/>
          <w14:ligatures w14:val="none"/>
        </w:rPr>
      </w:pPr>
      <w:r w:rsidRPr="002E10F9">
        <w:rPr>
          <w:kern w:val="0"/>
          <w14:ligatures w14:val="none"/>
        </w:rPr>
        <w:t>Senior VP and Assistant Administrator for Corporate Liaison: Erin Green (acting)</w:t>
      </w:r>
    </w:p>
    <w:p w14:paraId="5BAF3ECC" w14:textId="77777777" w:rsidR="002E10F9" w:rsidRDefault="002E10F9" w:rsidP="002E10F9">
      <w:pPr>
        <w:rPr>
          <w:rFonts w:ascii="Calibri" w:eastAsia="Calibri" w:hAnsi="Calibri" w:cs="Calibri"/>
          <w:bCs/>
        </w:rPr>
      </w:pPr>
    </w:p>
    <w:p w14:paraId="6D08FB2A" w14:textId="77777777" w:rsidR="002E10F9" w:rsidRPr="002E10F9" w:rsidRDefault="002E10F9" w:rsidP="002E10F9">
      <w:pPr>
        <w:rPr>
          <w:b/>
          <w:bCs/>
        </w:rPr>
      </w:pPr>
      <w:r w:rsidRPr="002E10F9">
        <w:rPr>
          <w:b/>
          <w:bCs/>
        </w:rPr>
        <w:t>Ex Officio</w:t>
      </w:r>
    </w:p>
    <w:p w14:paraId="0C98590C" w14:textId="77777777" w:rsidR="002E10F9" w:rsidRPr="002E10F9" w:rsidRDefault="002E10F9" w:rsidP="002E10F9">
      <w:pPr>
        <w:pStyle w:val="ListParagraph"/>
        <w:numPr>
          <w:ilvl w:val="0"/>
          <w:numId w:val="22"/>
        </w:numPr>
        <w:rPr>
          <w:kern w:val="0"/>
          <w14:ligatures w14:val="none"/>
        </w:rPr>
      </w:pPr>
      <w:r w:rsidRPr="002E10F9">
        <w:rPr>
          <w:kern w:val="0"/>
          <w14:ligatures w14:val="none"/>
        </w:rPr>
        <w:t>Chief of Staff: Erin Green</w:t>
      </w:r>
    </w:p>
    <w:p w14:paraId="4B9CCC4B" w14:textId="5AAB6B5B" w:rsidR="002E10F9" w:rsidRPr="002E10F9" w:rsidRDefault="002E10F9" w:rsidP="002E10F9">
      <w:pPr>
        <w:pStyle w:val="ListParagraph"/>
        <w:numPr>
          <w:ilvl w:val="0"/>
          <w:numId w:val="22"/>
        </w:numPr>
        <w:rPr>
          <w:kern w:val="0"/>
          <w14:ligatures w14:val="none"/>
        </w:rPr>
      </w:pPr>
      <w:r w:rsidRPr="002E10F9">
        <w:rPr>
          <w:kern w:val="0"/>
          <w14:ligatures w14:val="none"/>
        </w:rPr>
        <w:t xml:space="preserve">Chief Strategy Officer: </w:t>
      </w:r>
      <w:r w:rsidR="00BB22A9">
        <w:rPr>
          <w:kern w:val="0"/>
          <w14:ligatures w14:val="none"/>
        </w:rPr>
        <w:t>Lynette Wright</w:t>
      </w:r>
    </w:p>
    <w:p w14:paraId="59563628" w14:textId="77777777" w:rsidR="002E10F9" w:rsidRPr="002E10F9" w:rsidRDefault="002E10F9" w:rsidP="002E10F9">
      <w:pPr>
        <w:pStyle w:val="ListParagraph"/>
        <w:numPr>
          <w:ilvl w:val="0"/>
          <w:numId w:val="22"/>
        </w:numPr>
        <w:rPr>
          <w:kern w:val="0"/>
          <w14:ligatures w14:val="none"/>
        </w:rPr>
      </w:pPr>
      <w:r w:rsidRPr="002E10F9">
        <w:rPr>
          <w:kern w:val="0"/>
          <w14:ligatures w14:val="none"/>
        </w:rPr>
        <w:t>Director of Communications: Angie Harsh</w:t>
      </w:r>
    </w:p>
    <w:p w14:paraId="5B687F5C" w14:textId="4A5347E0" w:rsidR="002E10F9" w:rsidRPr="002E10F9" w:rsidRDefault="002E10F9" w:rsidP="002E10F9">
      <w:pPr>
        <w:pStyle w:val="ListParagraph"/>
        <w:numPr>
          <w:ilvl w:val="0"/>
          <w:numId w:val="22"/>
        </w:numPr>
        <w:rPr>
          <w:kern w:val="0"/>
          <w14:ligatures w14:val="none"/>
        </w:rPr>
      </w:pPr>
      <w:r w:rsidRPr="002E10F9">
        <w:rPr>
          <w:kern w:val="0"/>
          <w14:ligatures w14:val="none"/>
        </w:rPr>
        <w:t xml:space="preserve">Human Resources Shared Service Center Director: </w:t>
      </w:r>
      <w:r w:rsidR="009C5EA5">
        <w:rPr>
          <w:kern w:val="0"/>
          <w14:ligatures w14:val="none"/>
        </w:rPr>
        <w:t>Stacey Decker</w:t>
      </w:r>
    </w:p>
    <w:sectPr w:rsidR="002E10F9" w:rsidRPr="002E10F9" w:rsidSect="002E10F9">
      <w:headerReference w:type="default" r:id="rId10"/>
      <w:footerReference w:type="default" r:id="rId11"/>
      <w:pgSz w:w="12240" w:h="15840"/>
      <w:pgMar w:top="1440" w:right="1440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743DE" w14:textId="77777777" w:rsidR="00B73F35" w:rsidRDefault="00B73F35" w:rsidP="00B21DFE">
      <w:r>
        <w:separator/>
      </w:r>
    </w:p>
  </w:endnote>
  <w:endnote w:type="continuationSeparator" w:id="0">
    <w:p w14:paraId="0DA58645" w14:textId="77777777" w:rsidR="00B73F35" w:rsidRDefault="00B73F35" w:rsidP="00B21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keena">
    <w:charset w:val="00"/>
    <w:family w:val="auto"/>
    <w:pitch w:val="variable"/>
    <w:sig w:usb0="80000003" w:usb1="00000001" w:usb2="00000000" w:usb3="00000000" w:csb0="00000001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Display (Headings)">
    <w:altName w:val="Aptos Display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4EA7E" w14:textId="77777777" w:rsidR="00C0440E" w:rsidRDefault="00C0440E" w:rsidP="00B21DF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C05985A" wp14:editId="3DB27BCD">
              <wp:simplePos x="0" y="0"/>
              <wp:positionH relativeFrom="page">
                <wp:posOffset>0</wp:posOffset>
              </wp:positionH>
              <wp:positionV relativeFrom="page">
                <wp:posOffset>9823662</wp:posOffset>
              </wp:positionV>
              <wp:extent cx="7772400" cy="228600"/>
              <wp:effectExtent l="0" t="0" r="0" b="0"/>
              <wp:wrapNone/>
              <wp:docPr id="1148895806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2860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50B000"/>
                          </a:gs>
                          <a:gs pos="50000">
                            <a:srgbClr val="0097D1"/>
                          </a:gs>
                          <a:gs pos="100000">
                            <a:srgbClr val="004F92"/>
                          </a:gs>
                        </a:gsLst>
                        <a:lin ang="216000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934E6EE" id="Rectangle 4" o:spid="_x0000_s1026" style="position:absolute;margin-left:0;margin-top:773.5pt;width:612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" fillcolor="#50b000" stroked="f" strokeweight="1pt">
              <v:fill color2="#004f92" angle="54" colors="0 #50b000;.5 #0097d1;1 #004f92" focus="100%" type="gradient">
                <o:fill v:ext="view" type="gradientUnscaled"/>
              </v:fill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384EA" w14:textId="77777777" w:rsidR="00B73F35" w:rsidRDefault="00B73F35" w:rsidP="00B21DFE">
      <w:r>
        <w:separator/>
      </w:r>
    </w:p>
  </w:footnote>
  <w:footnote w:type="continuationSeparator" w:id="0">
    <w:p w14:paraId="4744F746" w14:textId="77777777" w:rsidR="00B73F35" w:rsidRDefault="00B73F35" w:rsidP="00B21D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7C68E" w14:textId="77777777" w:rsidR="0040180A" w:rsidRDefault="00F757A3" w:rsidP="00B21DFE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2FF4859" wp14:editId="468784D4">
              <wp:simplePos x="0" y="0"/>
              <wp:positionH relativeFrom="column">
                <wp:posOffset>0</wp:posOffset>
              </wp:positionH>
              <wp:positionV relativeFrom="paragraph">
                <wp:posOffset>-79119</wp:posOffset>
              </wp:positionV>
              <wp:extent cx="1828800" cy="352425"/>
              <wp:effectExtent l="0" t="0" r="0" b="3175"/>
              <wp:wrapNone/>
              <wp:docPr id="1292178848" name="Group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1828800" cy="352425"/>
                        <a:chOff x="0" y="0"/>
                        <a:chExt cx="2576645" cy="497802"/>
                      </a:xfrm>
                    </wpg:grpSpPr>
                    <wpg:grpSp>
                      <wpg:cNvPr id="207402268" name="Graphic 6"/>
                      <wpg:cNvGrpSpPr/>
                      <wpg:grpSpPr>
                        <a:xfrm>
                          <a:off x="0" y="0"/>
                          <a:ext cx="500357" cy="497802"/>
                          <a:chOff x="94745" y="102271"/>
                          <a:chExt cx="500357" cy="497802"/>
                        </a:xfrm>
                      </wpg:grpSpPr>
                      <wps:wsp>
                        <wps:cNvPr id="1701709048" name="Freeform 1701709048"/>
                        <wps:cNvSpPr/>
                        <wps:spPr>
                          <a:xfrm>
                            <a:off x="94745" y="102271"/>
                            <a:ext cx="500357" cy="224873"/>
                          </a:xfrm>
                          <a:custGeom>
                            <a:avLst/>
                            <a:gdLst>
                              <a:gd name="connsiteX0" fmla="*/ 500357 w 500357"/>
                              <a:gd name="connsiteY0" fmla="*/ 99191 h 224873"/>
                              <a:gd name="connsiteX1" fmla="*/ 286715 w 500357"/>
                              <a:gd name="connsiteY1" fmla="*/ 219329 h 224873"/>
                              <a:gd name="connsiteX2" fmla="*/ 287953 w 500357"/>
                              <a:gd name="connsiteY2" fmla="*/ 103503 h 224873"/>
                              <a:gd name="connsiteX3" fmla="*/ 139951 w 500357"/>
                              <a:gd name="connsiteY3" fmla="*/ 224874 h 224873"/>
                              <a:gd name="connsiteX4" fmla="*/ 143667 w 500357"/>
                              <a:gd name="connsiteY4" fmla="*/ 99191 h 224873"/>
                              <a:gd name="connsiteX5" fmla="*/ 0 w 500357"/>
                              <a:gd name="connsiteY5" fmla="*/ 219945 h 224873"/>
                              <a:gd name="connsiteX6" fmla="*/ 0 w 500357"/>
                              <a:gd name="connsiteY6" fmla="*/ 218097 h 224873"/>
                              <a:gd name="connsiteX7" fmla="*/ 0 w 500357"/>
                              <a:gd name="connsiteY7" fmla="*/ 72699 h 224873"/>
                              <a:gd name="connsiteX8" fmla="*/ 73072 w 500357"/>
                              <a:gd name="connsiteY8" fmla="*/ 0 h 224873"/>
                              <a:gd name="connsiteX9" fmla="*/ 426666 w 500357"/>
                              <a:gd name="connsiteY9" fmla="*/ 0 h 224873"/>
                              <a:gd name="connsiteX10" fmla="*/ 499738 w 500357"/>
                              <a:gd name="connsiteY10" fmla="*/ 72699 h 224873"/>
                              <a:gd name="connsiteX11" fmla="*/ 499738 w 500357"/>
                              <a:gd name="connsiteY11" fmla="*/ 98575 h 22487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500357" h="224873">
                                <a:moveTo>
                                  <a:pt x="500357" y="99191"/>
                                </a:moveTo>
                                <a:lnTo>
                                  <a:pt x="286715" y="219329"/>
                                </a:lnTo>
                                <a:lnTo>
                                  <a:pt x="287953" y="103503"/>
                                </a:lnTo>
                                <a:lnTo>
                                  <a:pt x="139951" y="224874"/>
                                </a:lnTo>
                                <a:lnTo>
                                  <a:pt x="143667" y="99191"/>
                                </a:lnTo>
                                <a:lnTo>
                                  <a:pt x="0" y="219945"/>
                                </a:lnTo>
                                <a:lnTo>
                                  <a:pt x="0" y="218097"/>
                                </a:lnTo>
                                <a:cubicBezTo>
                                  <a:pt x="0" y="218097"/>
                                  <a:pt x="0" y="72699"/>
                                  <a:pt x="0" y="72699"/>
                                </a:cubicBezTo>
                                <a:cubicBezTo>
                                  <a:pt x="0" y="32653"/>
                                  <a:pt x="32820" y="0"/>
                                  <a:pt x="73072" y="0"/>
                                </a:cubicBezTo>
                                <a:lnTo>
                                  <a:pt x="426666" y="0"/>
                                </a:lnTo>
                                <a:cubicBezTo>
                                  <a:pt x="466917" y="0"/>
                                  <a:pt x="499738" y="32653"/>
                                  <a:pt x="499738" y="72699"/>
                                </a:cubicBezTo>
                                <a:lnTo>
                                  <a:pt x="499738" y="98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8A22F"/>
                          </a:solidFill>
                          <a:ln w="618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0112805" name="Freeform 1350112805"/>
                        <wps:cNvSpPr/>
                        <wps:spPr>
                          <a:xfrm>
                            <a:off x="94745" y="215632"/>
                            <a:ext cx="500357" cy="384441"/>
                          </a:xfrm>
                          <a:custGeom>
                            <a:avLst/>
                            <a:gdLst>
                              <a:gd name="connsiteX0" fmla="*/ 500357 w 500357"/>
                              <a:gd name="connsiteY0" fmla="*/ 1232 h 384441"/>
                              <a:gd name="connsiteX1" fmla="*/ 500357 w 500357"/>
                              <a:gd name="connsiteY1" fmla="*/ 311743 h 384441"/>
                              <a:gd name="connsiteX2" fmla="*/ 427285 w 500357"/>
                              <a:gd name="connsiteY2" fmla="*/ 384441 h 384441"/>
                              <a:gd name="connsiteX3" fmla="*/ 73072 w 500357"/>
                              <a:gd name="connsiteY3" fmla="*/ 384441 h 384441"/>
                              <a:gd name="connsiteX4" fmla="*/ 0 w 500357"/>
                              <a:gd name="connsiteY4" fmla="*/ 311743 h 384441"/>
                              <a:gd name="connsiteX5" fmla="*/ 0 w 500357"/>
                              <a:gd name="connsiteY5" fmla="*/ 260607 h 384441"/>
                              <a:gd name="connsiteX6" fmla="*/ 126947 w 500357"/>
                              <a:gd name="connsiteY6" fmla="*/ 155255 h 384441"/>
                              <a:gd name="connsiteX7" fmla="*/ 124470 w 500357"/>
                              <a:gd name="connsiteY7" fmla="*/ 223641 h 384441"/>
                              <a:gd name="connsiteX8" fmla="*/ 265041 w 500357"/>
                              <a:gd name="connsiteY8" fmla="*/ 107816 h 384441"/>
                              <a:gd name="connsiteX9" fmla="*/ 263802 w 500357"/>
                              <a:gd name="connsiteY9" fmla="*/ 205775 h 384441"/>
                              <a:gd name="connsiteX10" fmla="*/ 499738 w 500357"/>
                              <a:gd name="connsiteY10" fmla="*/ 0 h 384441"/>
                              <a:gd name="connsiteX11" fmla="*/ 499738 w 500357"/>
                              <a:gd name="connsiteY11" fmla="*/ 1232 h 38444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500357" h="384441">
                                <a:moveTo>
                                  <a:pt x="500357" y="1232"/>
                                </a:moveTo>
                                <a:lnTo>
                                  <a:pt x="500357" y="311743"/>
                                </a:lnTo>
                                <a:cubicBezTo>
                                  <a:pt x="500357" y="351789"/>
                                  <a:pt x="467537" y="384441"/>
                                  <a:pt x="427285" y="384441"/>
                                </a:cubicBezTo>
                                <a:lnTo>
                                  <a:pt x="73072" y="384441"/>
                                </a:lnTo>
                                <a:cubicBezTo>
                                  <a:pt x="32820" y="384441"/>
                                  <a:pt x="0" y="351789"/>
                                  <a:pt x="0" y="311743"/>
                                </a:cubicBezTo>
                                <a:lnTo>
                                  <a:pt x="0" y="260607"/>
                                </a:lnTo>
                                <a:cubicBezTo>
                                  <a:pt x="0" y="260607"/>
                                  <a:pt x="126947" y="155255"/>
                                  <a:pt x="126947" y="155255"/>
                                </a:cubicBezTo>
                                <a:lnTo>
                                  <a:pt x="124470" y="223641"/>
                                </a:lnTo>
                                <a:lnTo>
                                  <a:pt x="265041" y="107816"/>
                                </a:lnTo>
                                <a:lnTo>
                                  <a:pt x="263802" y="205775"/>
                                </a:lnTo>
                                <a:lnTo>
                                  <a:pt x="499738" y="0"/>
                                </a:lnTo>
                                <a:lnTo>
                                  <a:pt x="499738" y="12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47C"/>
                          </a:solidFill>
                          <a:ln w="618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5627300" name="Freeform 2015627300"/>
                        <wps:cNvSpPr/>
                        <wps:spPr>
                          <a:xfrm>
                            <a:off x="94745" y="201462"/>
                            <a:ext cx="500357" cy="275393"/>
                          </a:xfrm>
                          <a:custGeom>
                            <a:avLst/>
                            <a:gdLst>
                              <a:gd name="connsiteX0" fmla="*/ 126947 w 500357"/>
                              <a:gd name="connsiteY0" fmla="*/ 170041 h 275393"/>
                              <a:gd name="connsiteX1" fmla="*/ 124470 w 500357"/>
                              <a:gd name="connsiteY1" fmla="*/ 237812 h 275393"/>
                              <a:gd name="connsiteX2" fmla="*/ 265660 w 500357"/>
                              <a:gd name="connsiteY2" fmla="*/ 121986 h 275393"/>
                              <a:gd name="connsiteX3" fmla="*/ 263802 w 500357"/>
                              <a:gd name="connsiteY3" fmla="*/ 219945 h 275393"/>
                              <a:gd name="connsiteX4" fmla="*/ 500357 w 500357"/>
                              <a:gd name="connsiteY4" fmla="*/ 14170 h 275393"/>
                              <a:gd name="connsiteX5" fmla="*/ 500357 w 500357"/>
                              <a:gd name="connsiteY5" fmla="*/ 0 h 275393"/>
                              <a:gd name="connsiteX6" fmla="*/ 286715 w 500357"/>
                              <a:gd name="connsiteY6" fmla="*/ 120138 h 275393"/>
                              <a:gd name="connsiteX7" fmla="*/ 287953 w 500357"/>
                              <a:gd name="connsiteY7" fmla="*/ 4313 h 275393"/>
                              <a:gd name="connsiteX8" fmla="*/ 140571 w 500357"/>
                              <a:gd name="connsiteY8" fmla="*/ 125683 h 275393"/>
                              <a:gd name="connsiteX9" fmla="*/ 143667 w 500357"/>
                              <a:gd name="connsiteY9" fmla="*/ 616 h 275393"/>
                              <a:gd name="connsiteX10" fmla="*/ 0 w 500357"/>
                              <a:gd name="connsiteY10" fmla="*/ 120754 h 275393"/>
                              <a:gd name="connsiteX11" fmla="*/ 0 w 500357"/>
                              <a:gd name="connsiteY11" fmla="*/ 275393 h 275393"/>
                              <a:gd name="connsiteX12" fmla="*/ 126947 w 500357"/>
                              <a:gd name="connsiteY12" fmla="*/ 170041 h 27539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500357" h="275393">
                                <a:moveTo>
                                  <a:pt x="126947" y="170041"/>
                                </a:moveTo>
                                <a:lnTo>
                                  <a:pt x="124470" y="237812"/>
                                </a:lnTo>
                                <a:lnTo>
                                  <a:pt x="265660" y="121986"/>
                                </a:lnTo>
                                <a:lnTo>
                                  <a:pt x="263802" y="219945"/>
                                </a:lnTo>
                                <a:lnTo>
                                  <a:pt x="500357" y="14170"/>
                                </a:lnTo>
                                <a:lnTo>
                                  <a:pt x="500357" y="0"/>
                                </a:lnTo>
                                <a:lnTo>
                                  <a:pt x="286715" y="120138"/>
                                </a:lnTo>
                                <a:lnTo>
                                  <a:pt x="287953" y="4313"/>
                                </a:lnTo>
                                <a:lnTo>
                                  <a:pt x="140571" y="125683"/>
                                </a:lnTo>
                                <a:lnTo>
                                  <a:pt x="143667" y="616"/>
                                </a:lnTo>
                                <a:lnTo>
                                  <a:pt x="0" y="120754"/>
                                </a:lnTo>
                                <a:lnTo>
                                  <a:pt x="0" y="275393"/>
                                </a:lnTo>
                                <a:lnTo>
                                  <a:pt x="126947" y="1700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618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2087506256" name="Graphic 6"/>
                      <wpg:cNvGrpSpPr/>
                      <wpg:grpSpPr>
                        <a:xfrm>
                          <a:off x="586364" y="131215"/>
                          <a:ext cx="1990281" cy="358566"/>
                          <a:chOff x="683037" y="232882"/>
                          <a:chExt cx="1990281" cy="358566"/>
                        </a:xfrm>
                        <a:solidFill>
                          <a:srgbClr val="00447C"/>
                        </a:solidFill>
                      </wpg:grpSpPr>
                      <wps:wsp>
                        <wps:cNvPr id="1660971225" name="Freeform 1660971225"/>
                        <wps:cNvSpPr/>
                        <wps:spPr>
                          <a:xfrm>
                            <a:off x="683037" y="232882"/>
                            <a:ext cx="182679" cy="146629"/>
                          </a:xfrm>
                          <a:custGeom>
                            <a:avLst/>
                            <a:gdLst>
                              <a:gd name="connsiteX0" fmla="*/ 35917 w 182679"/>
                              <a:gd name="connsiteY0" fmla="*/ 146014 h 146629"/>
                              <a:gd name="connsiteX1" fmla="*/ 0 w 182679"/>
                              <a:gd name="connsiteY1" fmla="*/ 0 h 146629"/>
                              <a:gd name="connsiteX2" fmla="*/ 28486 w 182679"/>
                              <a:gd name="connsiteY2" fmla="*/ 0 h 146629"/>
                              <a:gd name="connsiteX3" fmla="*/ 42728 w 182679"/>
                              <a:gd name="connsiteY3" fmla="*/ 66538 h 146629"/>
                              <a:gd name="connsiteX4" fmla="*/ 52017 w 182679"/>
                              <a:gd name="connsiteY4" fmla="*/ 117674 h 146629"/>
                              <a:gd name="connsiteX5" fmla="*/ 52017 w 182679"/>
                              <a:gd name="connsiteY5" fmla="*/ 117674 h 146629"/>
                              <a:gd name="connsiteX6" fmla="*/ 62545 w 182679"/>
                              <a:gd name="connsiteY6" fmla="*/ 66538 h 146629"/>
                              <a:gd name="connsiteX7" fmla="*/ 78645 w 182679"/>
                              <a:gd name="connsiteY7" fmla="*/ 616 h 146629"/>
                              <a:gd name="connsiteX8" fmla="*/ 106512 w 182679"/>
                              <a:gd name="connsiteY8" fmla="*/ 616 h 146629"/>
                              <a:gd name="connsiteX9" fmla="*/ 121374 w 182679"/>
                              <a:gd name="connsiteY9" fmla="*/ 67770 h 146629"/>
                              <a:gd name="connsiteX10" fmla="*/ 130043 w 182679"/>
                              <a:gd name="connsiteY10" fmla="*/ 117058 h 146629"/>
                              <a:gd name="connsiteX11" fmla="*/ 130043 w 182679"/>
                              <a:gd name="connsiteY11" fmla="*/ 117058 h 146629"/>
                              <a:gd name="connsiteX12" fmla="*/ 139951 w 182679"/>
                              <a:gd name="connsiteY12" fmla="*/ 66538 h 146629"/>
                              <a:gd name="connsiteX13" fmla="*/ 155433 w 182679"/>
                              <a:gd name="connsiteY13" fmla="*/ 616 h 146629"/>
                              <a:gd name="connsiteX14" fmla="*/ 182680 w 182679"/>
                              <a:gd name="connsiteY14" fmla="*/ 616 h 146629"/>
                              <a:gd name="connsiteX15" fmla="*/ 143048 w 182679"/>
                              <a:gd name="connsiteY15" fmla="*/ 146630 h 146629"/>
                              <a:gd name="connsiteX16" fmla="*/ 114562 w 182679"/>
                              <a:gd name="connsiteY16" fmla="*/ 146630 h 146629"/>
                              <a:gd name="connsiteX17" fmla="*/ 99081 w 182679"/>
                              <a:gd name="connsiteY17" fmla="*/ 77628 h 146629"/>
                              <a:gd name="connsiteX18" fmla="*/ 91030 w 182679"/>
                              <a:gd name="connsiteY18" fmla="*/ 31421 h 146629"/>
                              <a:gd name="connsiteX19" fmla="*/ 91030 w 182679"/>
                              <a:gd name="connsiteY19" fmla="*/ 31421 h 146629"/>
                              <a:gd name="connsiteX20" fmla="*/ 81742 w 182679"/>
                              <a:gd name="connsiteY20" fmla="*/ 77628 h 146629"/>
                              <a:gd name="connsiteX21" fmla="*/ 65022 w 182679"/>
                              <a:gd name="connsiteY21" fmla="*/ 146630 h 146629"/>
                              <a:gd name="connsiteX22" fmla="*/ 35917 w 182679"/>
                              <a:gd name="connsiteY22" fmla="*/ 146630 h 14662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</a:cxnLst>
                            <a:rect l="l" t="t" r="r" b="b"/>
                            <a:pathLst>
                              <a:path w="182679" h="146629">
                                <a:moveTo>
                                  <a:pt x="35917" y="146014"/>
                                </a:moveTo>
                                <a:lnTo>
                                  <a:pt x="0" y="0"/>
                                </a:lnTo>
                                <a:lnTo>
                                  <a:pt x="28486" y="0"/>
                                </a:lnTo>
                                <a:lnTo>
                                  <a:pt x="42728" y="66538"/>
                                </a:lnTo>
                                <a:cubicBezTo>
                                  <a:pt x="46444" y="84405"/>
                                  <a:pt x="50160" y="102887"/>
                                  <a:pt x="52017" y="117674"/>
                                </a:cubicBezTo>
                                <a:lnTo>
                                  <a:pt x="52017" y="117674"/>
                                </a:lnTo>
                                <a:cubicBezTo>
                                  <a:pt x="54494" y="102271"/>
                                  <a:pt x="58829" y="85021"/>
                                  <a:pt x="62545" y="66538"/>
                                </a:cubicBezTo>
                                <a:lnTo>
                                  <a:pt x="78645" y="616"/>
                                </a:lnTo>
                                <a:lnTo>
                                  <a:pt x="106512" y="616"/>
                                </a:lnTo>
                                <a:lnTo>
                                  <a:pt x="121374" y="67770"/>
                                </a:lnTo>
                                <a:cubicBezTo>
                                  <a:pt x="125089" y="85021"/>
                                  <a:pt x="128186" y="101655"/>
                                  <a:pt x="130043" y="117058"/>
                                </a:cubicBezTo>
                                <a:lnTo>
                                  <a:pt x="130043" y="117058"/>
                                </a:lnTo>
                                <a:cubicBezTo>
                                  <a:pt x="132520" y="101039"/>
                                  <a:pt x="136236" y="84405"/>
                                  <a:pt x="139951" y="66538"/>
                                </a:cubicBezTo>
                                <a:lnTo>
                                  <a:pt x="155433" y="616"/>
                                </a:lnTo>
                                <a:lnTo>
                                  <a:pt x="182680" y="616"/>
                                </a:lnTo>
                                <a:lnTo>
                                  <a:pt x="143048" y="146630"/>
                                </a:lnTo>
                                <a:lnTo>
                                  <a:pt x="114562" y="146630"/>
                                </a:lnTo>
                                <a:lnTo>
                                  <a:pt x="99081" y="77628"/>
                                </a:lnTo>
                                <a:cubicBezTo>
                                  <a:pt x="95365" y="60993"/>
                                  <a:pt x="92888" y="46823"/>
                                  <a:pt x="91030" y="31421"/>
                                </a:cubicBezTo>
                                <a:lnTo>
                                  <a:pt x="91030" y="31421"/>
                                </a:lnTo>
                                <a:cubicBezTo>
                                  <a:pt x="88553" y="46823"/>
                                  <a:pt x="86076" y="60993"/>
                                  <a:pt x="81742" y="77628"/>
                                </a:cubicBezTo>
                                <a:lnTo>
                                  <a:pt x="65022" y="146630"/>
                                </a:lnTo>
                                <a:lnTo>
                                  <a:pt x="35917" y="1466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47C"/>
                          </a:solidFill>
                          <a:ln w="618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33534" name="Freeform 25733534"/>
                        <wps:cNvSpPr/>
                        <wps:spPr>
                          <a:xfrm>
                            <a:off x="866955" y="270464"/>
                            <a:ext cx="97842" cy="110280"/>
                          </a:xfrm>
                          <a:custGeom>
                            <a:avLst/>
                            <a:gdLst>
                              <a:gd name="connsiteX0" fmla="*/ 25389 w 97842"/>
                              <a:gd name="connsiteY0" fmla="*/ 62841 h 110280"/>
                              <a:gd name="connsiteX1" fmla="*/ 58210 w 97842"/>
                              <a:gd name="connsiteY1" fmla="*/ 89949 h 110280"/>
                              <a:gd name="connsiteX2" fmla="*/ 87934 w 97842"/>
                              <a:gd name="connsiteY2" fmla="*/ 85021 h 110280"/>
                              <a:gd name="connsiteX3" fmla="*/ 91650 w 97842"/>
                              <a:gd name="connsiteY3" fmla="*/ 103503 h 110280"/>
                              <a:gd name="connsiteX4" fmla="*/ 54494 w 97842"/>
                              <a:gd name="connsiteY4" fmla="*/ 110280 h 110280"/>
                              <a:gd name="connsiteX5" fmla="*/ 0 w 97842"/>
                              <a:gd name="connsiteY5" fmla="*/ 56680 h 110280"/>
                              <a:gd name="connsiteX6" fmla="*/ 52017 w 97842"/>
                              <a:gd name="connsiteY6" fmla="*/ 0 h 110280"/>
                              <a:gd name="connsiteX7" fmla="*/ 97842 w 97842"/>
                              <a:gd name="connsiteY7" fmla="*/ 51136 h 110280"/>
                              <a:gd name="connsiteX8" fmla="*/ 97223 w 97842"/>
                              <a:gd name="connsiteY8" fmla="*/ 62225 h 110280"/>
                              <a:gd name="connsiteX9" fmla="*/ 26009 w 97842"/>
                              <a:gd name="connsiteY9" fmla="*/ 62225 h 110280"/>
                              <a:gd name="connsiteX10" fmla="*/ 71833 w 97842"/>
                              <a:gd name="connsiteY10" fmla="*/ 44359 h 110280"/>
                              <a:gd name="connsiteX11" fmla="*/ 49540 w 97842"/>
                              <a:gd name="connsiteY11" fmla="*/ 18483 h 110280"/>
                              <a:gd name="connsiteX12" fmla="*/ 24770 w 97842"/>
                              <a:gd name="connsiteY12" fmla="*/ 44359 h 110280"/>
                              <a:gd name="connsiteX13" fmla="*/ 71214 w 97842"/>
                              <a:gd name="connsiteY13" fmla="*/ 44359 h 11028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97842" h="110280">
                                <a:moveTo>
                                  <a:pt x="25389" y="62841"/>
                                </a:moveTo>
                                <a:cubicBezTo>
                                  <a:pt x="26009" y="81940"/>
                                  <a:pt x="40871" y="89949"/>
                                  <a:pt x="58210" y="89949"/>
                                </a:cubicBezTo>
                                <a:cubicBezTo>
                                  <a:pt x="75549" y="89949"/>
                                  <a:pt x="79265" y="88101"/>
                                  <a:pt x="87934" y="85021"/>
                                </a:cubicBezTo>
                                <a:lnTo>
                                  <a:pt x="91650" y="103503"/>
                                </a:lnTo>
                                <a:cubicBezTo>
                                  <a:pt x="82361" y="107200"/>
                                  <a:pt x="69976" y="110280"/>
                                  <a:pt x="54494" y="110280"/>
                                </a:cubicBezTo>
                                <a:cubicBezTo>
                                  <a:pt x="19816" y="110280"/>
                                  <a:pt x="0" y="89333"/>
                                  <a:pt x="0" y="56680"/>
                                </a:cubicBezTo>
                                <a:cubicBezTo>
                                  <a:pt x="0" y="24028"/>
                                  <a:pt x="17958" y="0"/>
                                  <a:pt x="52017" y="0"/>
                                </a:cubicBezTo>
                                <a:cubicBezTo>
                                  <a:pt x="86076" y="0"/>
                                  <a:pt x="97842" y="28340"/>
                                  <a:pt x="97842" y="51136"/>
                                </a:cubicBezTo>
                                <a:cubicBezTo>
                                  <a:pt x="97842" y="73931"/>
                                  <a:pt x="97842" y="59761"/>
                                  <a:pt x="97223" y="62225"/>
                                </a:cubicBezTo>
                                <a:lnTo>
                                  <a:pt x="26009" y="62225"/>
                                </a:lnTo>
                                <a:close/>
                                <a:moveTo>
                                  <a:pt x="71833" y="44359"/>
                                </a:moveTo>
                                <a:cubicBezTo>
                                  <a:pt x="71833" y="34501"/>
                                  <a:pt x="67499" y="18483"/>
                                  <a:pt x="49540" y="18483"/>
                                </a:cubicBezTo>
                                <a:cubicBezTo>
                                  <a:pt x="31582" y="18483"/>
                                  <a:pt x="26009" y="33269"/>
                                  <a:pt x="24770" y="44359"/>
                                </a:cubicBezTo>
                                <a:lnTo>
                                  <a:pt x="71214" y="443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47C"/>
                          </a:solidFill>
                          <a:ln w="618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9404257" name="Freeform 589404257"/>
                        <wps:cNvSpPr/>
                        <wps:spPr>
                          <a:xfrm>
                            <a:off x="977182" y="271696"/>
                            <a:ext cx="75548" cy="109664"/>
                          </a:xfrm>
                          <a:custGeom>
                            <a:avLst/>
                            <a:gdLst>
                              <a:gd name="connsiteX0" fmla="*/ 4954 w 75548"/>
                              <a:gd name="connsiteY0" fmla="*/ 82556 h 109664"/>
                              <a:gd name="connsiteX1" fmla="*/ 32201 w 75548"/>
                              <a:gd name="connsiteY1" fmla="*/ 90566 h 109664"/>
                              <a:gd name="connsiteX2" fmla="*/ 48921 w 75548"/>
                              <a:gd name="connsiteY2" fmla="*/ 78860 h 109664"/>
                              <a:gd name="connsiteX3" fmla="*/ 31582 w 75548"/>
                              <a:gd name="connsiteY3" fmla="*/ 63458 h 109664"/>
                              <a:gd name="connsiteX4" fmla="*/ 2477 w 75548"/>
                              <a:gd name="connsiteY4" fmla="*/ 32653 h 109664"/>
                              <a:gd name="connsiteX5" fmla="*/ 42728 w 75548"/>
                              <a:gd name="connsiteY5" fmla="*/ 0 h 109664"/>
                              <a:gd name="connsiteX6" fmla="*/ 71214 w 75548"/>
                              <a:gd name="connsiteY6" fmla="*/ 6161 h 109664"/>
                              <a:gd name="connsiteX7" fmla="*/ 65641 w 75548"/>
                              <a:gd name="connsiteY7" fmla="*/ 24644 h 109664"/>
                              <a:gd name="connsiteX8" fmla="*/ 43348 w 75548"/>
                              <a:gd name="connsiteY8" fmla="*/ 18483 h 109664"/>
                              <a:gd name="connsiteX9" fmla="*/ 28486 w 75548"/>
                              <a:gd name="connsiteY9" fmla="*/ 29572 h 109664"/>
                              <a:gd name="connsiteX10" fmla="*/ 47063 w 75548"/>
                              <a:gd name="connsiteY10" fmla="*/ 44359 h 109664"/>
                              <a:gd name="connsiteX11" fmla="*/ 75549 w 75548"/>
                              <a:gd name="connsiteY11" fmla="*/ 76395 h 109664"/>
                              <a:gd name="connsiteX12" fmla="*/ 32201 w 75548"/>
                              <a:gd name="connsiteY12" fmla="*/ 109664 h 109664"/>
                              <a:gd name="connsiteX13" fmla="*/ 0 w 75548"/>
                              <a:gd name="connsiteY13" fmla="*/ 102271 h 109664"/>
                              <a:gd name="connsiteX14" fmla="*/ 5573 w 75548"/>
                              <a:gd name="connsiteY14" fmla="*/ 82556 h 10966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75548" h="109664">
                                <a:moveTo>
                                  <a:pt x="4954" y="82556"/>
                                </a:moveTo>
                                <a:cubicBezTo>
                                  <a:pt x="11147" y="86253"/>
                                  <a:pt x="22293" y="90566"/>
                                  <a:pt x="32201" y="90566"/>
                                </a:cubicBezTo>
                                <a:cubicBezTo>
                                  <a:pt x="42109" y="90566"/>
                                  <a:pt x="48921" y="85637"/>
                                  <a:pt x="48921" y="78860"/>
                                </a:cubicBezTo>
                                <a:cubicBezTo>
                                  <a:pt x="48921" y="72083"/>
                                  <a:pt x="44586" y="68386"/>
                                  <a:pt x="31582" y="63458"/>
                                </a:cubicBezTo>
                                <a:cubicBezTo>
                                  <a:pt x="11147" y="56680"/>
                                  <a:pt x="2477" y="44975"/>
                                  <a:pt x="2477" y="32653"/>
                                </a:cubicBezTo>
                                <a:cubicBezTo>
                                  <a:pt x="2477" y="14170"/>
                                  <a:pt x="17958" y="0"/>
                                  <a:pt x="42728" y="0"/>
                                </a:cubicBezTo>
                                <a:cubicBezTo>
                                  <a:pt x="67499" y="0"/>
                                  <a:pt x="65022" y="3080"/>
                                  <a:pt x="71214" y="6161"/>
                                </a:cubicBezTo>
                                <a:lnTo>
                                  <a:pt x="65641" y="24644"/>
                                </a:lnTo>
                                <a:cubicBezTo>
                                  <a:pt x="61306" y="22179"/>
                                  <a:pt x="52637" y="18483"/>
                                  <a:pt x="43348" y="18483"/>
                                </a:cubicBezTo>
                                <a:cubicBezTo>
                                  <a:pt x="34059" y="18483"/>
                                  <a:pt x="28486" y="23412"/>
                                  <a:pt x="28486" y="29572"/>
                                </a:cubicBezTo>
                                <a:cubicBezTo>
                                  <a:pt x="28486" y="35733"/>
                                  <a:pt x="33440" y="39430"/>
                                  <a:pt x="47063" y="44359"/>
                                </a:cubicBezTo>
                                <a:cubicBezTo>
                                  <a:pt x="66260" y="51136"/>
                                  <a:pt x="74930" y="60993"/>
                                  <a:pt x="75549" y="76395"/>
                                </a:cubicBezTo>
                                <a:cubicBezTo>
                                  <a:pt x="75549" y="95494"/>
                                  <a:pt x="60687" y="109664"/>
                                  <a:pt x="32201" y="109664"/>
                                </a:cubicBezTo>
                                <a:cubicBezTo>
                                  <a:pt x="3715" y="109664"/>
                                  <a:pt x="8050" y="106584"/>
                                  <a:pt x="0" y="102271"/>
                                </a:cubicBezTo>
                                <a:lnTo>
                                  <a:pt x="5573" y="825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47C"/>
                          </a:solidFill>
                          <a:ln w="618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8246999" name="Freeform 2058246999"/>
                        <wps:cNvSpPr/>
                        <wps:spPr>
                          <a:xfrm>
                            <a:off x="1061401" y="246436"/>
                            <a:ext cx="66879" cy="135540"/>
                          </a:xfrm>
                          <a:custGeom>
                            <a:avLst/>
                            <a:gdLst>
                              <a:gd name="connsiteX0" fmla="*/ 41490 w 66879"/>
                              <a:gd name="connsiteY0" fmla="*/ 0 h 135540"/>
                              <a:gd name="connsiteX1" fmla="*/ 41490 w 66879"/>
                              <a:gd name="connsiteY1" fmla="*/ 27108 h 135540"/>
                              <a:gd name="connsiteX2" fmla="*/ 66879 w 66879"/>
                              <a:gd name="connsiteY2" fmla="*/ 27108 h 135540"/>
                              <a:gd name="connsiteX3" fmla="*/ 66879 w 66879"/>
                              <a:gd name="connsiteY3" fmla="*/ 46823 h 135540"/>
                              <a:gd name="connsiteX4" fmla="*/ 41490 w 66879"/>
                              <a:gd name="connsiteY4" fmla="*/ 46823 h 135540"/>
                              <a:gd name="connsiteX5" fmla="*/ 41490 w 66879"/>
                              <a:gd name="connsiteY5" fmla="*/ 93646 h 135540"/>
                              <a:gd name="connsiteX6" fmla="*/ 55114 w 66879"/>
                              <a:gd name="connsiteY6" fmla="*/ 113361 h 135540"/>
                              <a:gd name="connsiteX7" fmla="*/ 65641 w 66879"/>
                              <a:gd name="connsiteY7" fmla="*/ 112129 h 135540"/>
                              <a:gd name="connsiteX8" fmla="*/ 65641 w 66879"/>
                              <a:gd name="connsiteY8" fmla="*/ 132460 h 135540"/>
                              <a:gd name="connsiteX9" fmla="*/ 46444 w 66879"/>
                              <a:gd name="connsiteY9" fmla="*/ 135540 h 135540"/>
                              <a:gd name="connsiteX10" fmla="*/ 23532 w 66879"/>
                              <a:gd name="connsiteY10" fmla="*/ 126915 h 135540"/>
                              <a:gd name="connsiteX11" fmla="*/ 14862 w 66879"/>
                              <a:gd name="connsiteY11" fmla="*/ 97343 h 135540"/>
                              <a:gd name="connsiteX12" fmla="*/ 14862 w 66879"/>
                              <a:gd name="connsiteY12" fmla="*/ 47439 h 135540"/>
                              <a:gd name="connsiteX13" fmla="*/ 0 w 66879"/>
                              <a:gd name="connsiteY13" fmla="*/ 47439 h 135540"/>
                              <a:gd name="connsiteX14" fmla="*/ 0 w 66879"/>
                              <a:gd name="connsiteY14" fmla="*/ 27724 h 135540"/>
                              <a:gd name="connsiteX15" fmla="*/ 14862 w 66879"/>
                              <a:gd name="connsiteY15" fmla="*/ 27724 h 135540"/>
                              <a:gd name="connsiteX16" fmla="*/ 14862 w 66879"/>
                              <a:gd name="connsiteY16" fmla="*/ 8009 h 135540"/>
                              <a:gd name="connsiteX17" fmla="*/ 41490 w 66879"/>
                              <a:gd name="connsiteY17" fmla="*/ 616 h 13554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66879" h="135540">
                                <a:moveTo>
                                  <a:pt x="41490" y="0"/>
                                </a:moveTo>
                                <a:lnTo>
                                  <a:pt x="41490" y="27108"/>
                                </a:lnTo>
                                <a:lnTo>
                                  <a:pt x="66879" y="27108"/>
                                </a:lnTo>
                                <a:lnTo>
                                  <a:pt x="66879" y="46823"/>
                                </a:lnTo>
                                <a:lnTo>
                                  <a:pt x="41490" y="46823"/>
                                </a:lnTo>
                                <a:lnTo>
                                  <a:pt x="41490" y="93646"/>
                                </a:lnTo>
                                <a:cubicBezTo>
                                  <a:pt x="41490" y="106584"/>
                                  <a:pt x="45206" y="113361"/>
                                  <a:pt x="55114" y="113361"/>
                                </a:cubicBezTo>
                                <a:cubicBezTo>
                                  <a:pt x="65022" y="113361"/>
                                  <a:pt x="62545" y="113361"/>
                                  <a:pt x="65641" y="112129"/>
                                </a:cubicBezTo>
                                <a:lnTo>
                                  <a:pt x="65641" y="132460"/>
                                </a:lnTo>
                                <a:cubicBezTo>
                                  <a:pt x="61925" y="133692"/>
                                  <a:pt x="55114" y="135540"/>
                                  <a:pt x="46444" y="135540"/>
                                </a:cubicBezTo>
                                <a:cubicBezTo>
                                  <a:pt x="37775" y="135540"/>
                                  <a:pt x="28486" y="132460"/>
                                  <a:pt x="23532" y="126915"/>
                                </a:cubicBezTo>
                                <a:cubicBezTo>
                                  <a:pt x="17339" y="120754"/>
                                  <a:pt x="14862" y="110897"/>
                                  <a:pt x="14862" y="97343"/>
                                </a:cubicBezTo>
                                <a:lnTo>
                                  <a:pt x="14862" y="47439"/>
                                </a:lnTo>
                                <a:lnTo>
                                  <a:pt x="0" y="47439"/>
                                </a:lnTo>
                                <a:lnTo>
                                  <a:pt x="0" y="27724"/>
                                </a:lnTo>
                                <a:lnTo>
                                  <a:pt x="14862" y="27724"/>
                                </a:lnTo>
                                <a:lnTo>
                                  <a:pt x="14862" y="8009"/>
                                </a:lnTo>
                                <a:lnTo>
                                  <a:pt x="41490" y="6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47C"/>
                          </a:solidFill>
                          <a:ln w="618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5917941" name="Freeform 1775917941"/>
                        <wps:cNvSpPr/>
                        <wps:spPr>
                          <a:xfrm>
                            <a:off x="1138807" y="270464"/>
                            <a:ext cx="97842" cy="110280"/>
                          </a:xfrm>
                          <a:custGeom>
                            <a:avLst/>
                            <a:gdLst>
                              <a:gd name="connsiteX0" fmla="*/ 25389 w 97842"/>
                              <a:gd name="connsiteY0" fmla="*/ 62841 h 110280"/>
                              <a:gd name="connsiteX1" fmla="*/ 58210 w 97842"/>
                              <a:gd name="connsiteY1" fmla="*/ 89949 h 110280"/>
                              <a:gd name="connsiteX2" fmla="*/ 87934 w 97842"/>
                              <a:gd name="connsiteY2" fmla="*/ 85021 h 110280"/>
                              <a:gd name="connsiteX3" fmla="*/ 91650 w 97842"/>
                              <a:gd name="connsiteY3" fmla="*/ 103503 h 110280"/>
                              <a:gd name="connsiteX4" fmla="*/ 54494 w 97842"/>
                              <a:gd name="connsiteY4" fmla="*/ 110280 h 110280"/>
                              <a:gd name="connsiteX5" fmla="*/ 0 w 97842"/>
                              <a:gd name="connsiteY5" fmla="*/ 56680 h 110280"/>
                              <a:gd name="connsiteX6" fmla="*/ 52017 w 97842"/>
                              <a:gd name="connsiteY6" fmla="*/ 0 h 110280"/>
                              <a:gd name="connsiteX7" fmla="*/ 97842 w 97842"/>
                              <a:gd name="connsiteY7" fmla="*/ 51136 h 110280"/>
                              <a:gd name="connsiteX8" fmla="*/ 97223 w 97842"/>
                              <a:gd name="connsiteY8" fmla="*/ 62225 h 110280"/>
                              <a:gd name="connsiteX9" fmla="*/ 26009 w 97842"/>
                              <a:gd name="connsiteY9" fmla="*/ 62225 h 110280"/>
                              <a:gd name="connsiteX10" fmla="*/ 71833 w 97842"/>
                              <a:gd name="connsiteY10" fmla="*/ 44359 h 110280"/>
                              <a:gd name="connsiteX11" fmla="*/ 49540 w 97842"/>
                              <a:gd name="connsiteY11" fmla="*/ 18483 h 110280"/>
                              <a:gd name="connsiteX12" fmla="*/ 24770 w 97842"/>
                              <a:gd name="connsiteY12" fmla="*/ 44359 h 110280"/>
                              <a:gd name="connsiteX13" fmla="*/ 71214 w 97842"/>
                              <a:gd name="connsiteY13" fmla="*/ 44359 h 11028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97842" h="110280">
                                <a:moveTo>
                                  <a:pt x="25389" y="62841"/>
                                </a:moveTo>
                                <a:cubicBezTo>
                                  <a:pt x="26009" y="81940"/>
                                  <a:pt x="40871" y="89949"/>
                                  <a:pt x="58210" y="89949"/>
                                </a:cubicBezTo>
                                <a:cubicBezTo>
                                  <a:pt x="75549" y="89949"/>
                                  <a:pt x="79265" y="88101"/>
                                  <a:pt x="87934" y="85021"/>
                                </a:cubicBezTo>
                                <a:lnTo>
                                  <a:pt x="91650" y="103503"/>
                                </a:lnTo>
                                <a:cubicBezTo>
                                  <a:pt x="82361" y="107200"/>
                                  <a:pt x="69976" y="110280"/>
                                  <a:pt x="54494" y="110280"/>
                                </a:cubicBezTo>
                                <a:cubicBezTo>
                                  <a:pt x="19816" y="110280"/>
                                  <a:pt x="0" y="89333"/>
                                  <a:pt x="0" y="56680"/>
                                </a:cubicBezTo>
                                <a:cubicBezTo>
                                  <a:pt x="0" y="24028"/>
                                  <a:pt x="17958" y="0"/>
                                  <a:pt x="52017" y="0"/>
                                </a:cubicBezTo>
                                <a:cubicBezTo>
                                  <a:pt x="86076" y="0"/>
                                  <a:pt x="97842" y="28340"/>
                                  <a:pt x="97842" y="51136"/>
                                </a:cubicBezTo>
                                <a:cubicBezTo>
                                  <a:pt x="97842" y="73931"/>
                                  <a:pt x="97842" y="59761"/>
                                  <a:pt x="97223" y="62225"/>
                                </a:cubicBezTo>
                                <a:lnTo>
                                  <a:pt x="26009" y="62225"/>
                                </a:lnTo>
                                <a:close/>
                                <a:moveTo>
                                  <a:pt x="71833" y="44359"/>
                                </a:moveTo>
                                <a:cubicBezTo>
                                  <a:pt x="71833" y="34501"/>
                                  <a:pt x="67499" y="18483"/>
                                  <a:pt x="49540" y="18483"/>
                                </a:cubicBezTo>
                                <a:cubicBezTo>
                                  <a:pt x="31582" y="18483"/>
                                  <a:pt x="26009" y="33269"/>
                                  <a:pt x="24770" y="44359"/>
                                </a:cubicBezTo>
                                <a:lnTo>
                                  <a:pt x="71214" y="443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47C"/>
                          </a:solidFill>
                          <a:ln w="618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0777525" name="Freeform 1470777525"/>
                        <wps:cNvSpPr/>
                        <wps:spPr>
                          <a:xfrm>
                            <a:off x="1254608" y="271080"/>
                            <a:ext cx="60458" cy="107816"/>
                          </a:xfrm>
                          <a:custGeom>
                            <a:avLst/>
                            <a:gdLst>
                              <a:gd name="connsiteX0" fmla="*/ 619 w 60458"/>
                              <a:gd name="connsiteY0" fmla="*/ 36349 h 107816"/>
                              <a:gd name="connsiteX1" fmla="*/ 0 w 60458"/>
                              <a:gd name="connsiteY1" fmla="*/ 2464 h 107816"/>
                              <a:gd name="connsiteX2" fmla="*/ 22912 w 60458"/>
                              <a:gd name="connsiteY2" fmla="*/ 2464 h 107816"/>
                              <a:gd name="connsiteX3" fmla="*/ 24151 w 60458"/>
                              <a:gd name="connsiteY3" fmla="*/ 22179 h 107816"/>
                              <a:gd name="connsiteX4" fmla="*/ 24770 w 60458"/>
                              <a:gd name="connsiteY4" fmla="*/ 22179 h 107816"/>
                              <a:gd name="connsiteX5" fmla="*/ 53875 w 60458"/>
                              <a:gd name="connsiteY5" fmla="*/ 0 h 107816"/>
                              <a:gd name="connsiteX6" fmla="*/ 60068 w 60458"/>
                              <a:gd name="connsiteY6" fmla="*/ 616 h 107816"/>
                              <a:gd name="connsiteX7" fmla="*/ 60068 w 60458"/>
                              <a:gd name="connsiteY7" fmla="*/ 25260 h 107816"/>
                              <a:gd name="connsiteX8" fmla="*/ 52017 w 60458"/>
                              <a:gd name="connsiteY8" fmla="*/ 24644 h 107816"/>
                              <a:gd name="connsiteX9" fmla="*/ 27866 w 60458"/>
                              <a:gd name="connsiteY9" fmla="*/ 44975 h 107816"/>
                              <a:gd name="connsiteX10" fmla="*/ 27247 w 60458"/>
                              <a:gd name="connsiteY10" fmla="*/ 52984 h 107816"/>
                              <a:gd name="connsiteX11" fmla="*/ 27247 w 60458"/>
                              <a:gd name="connsiteY11" fmla="*/ 107816 h 107816"/>
                              <a:gd name="connsiteX12" fmla="*/ 619 w 60458"/>
                              <a:gd name="connsiteY12" fmla="*/ 107816 h 107816"/>
                              <a:gd name="connsiteX13" fmla="*/ 619 w 60458"/>
                              <a:gd name="connsiteY13" fmla="*/ 36349 h 1078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60458" h="107816">
                                <a:moveTo>
                                  <a:pt x="619" y="36349"/>
                                </a:moveTo>
                                <a:cubicBezTo>
                                  <a:pt x="619" y="22179"/>
                                  <a:pt x="619" y="11706"/>
                                  <a:pt x="0" y="2464"/>
                                </a:cubicBezTo>
                                <a:lnTo>
                                  <a:pt x="22912" y="2464"/>
                                </a:lnTo>
                                <a:lnTo>
                                  <a:pt x="24151" y="22179"/>
                                </a:lnTo>
                                <a:lnTo>
                                  <a:pt x="24770" y="22179"/>
                                </a:lnTo>
                                <a:cubicBezTo>
                                  <a:pt x="29724" y="7393"/>
                                  <a:pt x="42728" y="0"/>
                                  <a:pt x="53875" y="0"/>
                                </a:cubicBezTo>
                                <a:cubicBezTo>
                                  <a:pt x="65022" y="0"/>
                                  <a:pt x="58210" y="0"/>
                                  <a:pt x="60068" y="616"/>
                                </a:cubicBezTo>
                                <a:lnTo>
                                  <a:pt x="60068" y="25260"/>
                                </a:lnTo>
                                <a:cubicBezTo>
                                  <a:pt x="57591" y="25260"/>
                                  <a:pt x="55114" y="24644"/>
                                  <a:pt x="52017" y="24644"/>
                                </a:cubicBezTo>
                                <a:cubicBezTo>
                                  <a:pt x="39632" y="24644"/>
                                  <a:pt x="30343" y="32653"/>
                                  <a:pt x="27866" y="44975"/>
                                </a:cubicBezTo>
                                <a:cubicBezTo>
                                  <a:pt x="27866" y="47439"/>
                                  <a:pt x="27247" y="49903"/>
                                  <a:pt x="27247" y="52984"/>
                                </a:cubicBezTo>
                                <a:lnTo>
                                  <a:pt x="27247" y="107816"/>
                                </a:lnTo>
                                <a:lnTo>
                                  <a:pt x="619" y="107816"/>
                                </a:lnTo>
                                <a:lnTo>
                                  <a:pt x="619" y="36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47C"/>
                          </a:solidFill>
                          <a:ln w="618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0417808" name="Freeform 430417808"/>
                        <wps:cNvSpPr/>
                        <wps:spPr>
                          <a:xfrm>
                            <a:off x="1330157" y="271080"/>
                            <a:ext cx="97222" cy="108432"/>
                          </a:xfrm>
                          <a:custGeom>
                            <a:avLst/>
                            <a:gdLst>
                              <a:gd name="connsiteX0" fmla="*/ 619 w 97222"/>
                              <a:gd name="connsiteY0" fmla="*/ 33885 h 108432"/>
                              <a:gd name="connsiteX1" fmla="*/ 0 w 97222"/>
                              <a:gd name="connsiteY1" fmla="*/ 2464 h 108432"/>
                              <a:gd name="connsiteX2" fmla="*/ 23532 w 97222"/>
                              <a:gd name="connsiteY2" fmla="*/ 2464 h 108432"/>
                              <a:gd name="connsiteX3" fmla="*/ 24770 w 97222"/>
                              <a:gd name="connsiteY3" fmla="*/ 18483 h 108432"/>
                              <a:gd name="connsiteX4" fmla="*/ 25389 w 97222"/>
                              <a:gd name="connsiteY4" fmla="*/ 18483 h 108432"/>
                              <a:gd name="connsiteX5" fmla="*/ 59448 w 97222"/>
                              <a:gd name="connsiteY5" fmla="*/ 0 h 108432"/>
                              <a:gd name="connsiteX6" fmla="*/ 97223 w 97222"/>
                              <a:gd name="connsiteY6" fmla="*/ 45591 h 108432"/>
                              <a:gd name="connsiteX7" fmla="*/ 97223 w 97222"/>
                              <a:gd name="connsiteY7" fmla="*/ 108432 h 108432"/>
                              <a:gd name="connsiteX8" fmla="*/ 70595 w 97222"/>
                              <a:gd name="connsiteY8" fmla="*/ 108432 h 108432"/>
                              <a:gd name="connsiteX9" fmla="*/ 70595 w 97222"/>
                              <a:gd name="connsiteY9" fmla="*/ 48671 h 108432"/>
                              <a:gd name="connsiteX10" fmla="*/ 50160 w 97222"/>
                              <a:gd name="connsiteY10" fmla="*/ 22179 h 108432"/>
                              <a:gd name="connsiteX11" fmla="*/ 29105 w 97222"/>
                              <a:gd name="connsiteY11" fmla="*/ 37582 h 108432"/>
                              <a:gd name="connsiteX12" fmla="*/ 27866 w 97222"/>
                              <a:gd name="connsiteY12" fmla="*/ 46207 h 108432"/>
                              <a:gd name="connsiteX13" fmla="*/ 27866 w 97222"/>
                              <a:gd name="connsiteY13" fmla="*/ 108432 h 108432"/>
                              <a:gd name="connsiteX14" fmla="*/ 1238 w 97222"/>
                              <a:gd name="connsiteY14" fmla="*/ 108432 h 108432"/>
                              <a:gd name="connsiteX15" fmla="*/ 1238 w 97222"/>
                              <a:gd name="connsiteY15" fmla="*/ 34501 h 10843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</a:cxnLst>
                            <a:rect l="l" t="t" r="r" b="b"/>
                            <a:pathLst>
                              <a:path w="97222" h="108432">
                                <a:moveTo>
                                  <a:pt x="619" y="33885"/>
                                </a:moveTo>
                                <a:cubicBezTo>
                                  <a:pt x="619" y="21563"/>
                                  <a:pt x="619" y="11706"/>
                                  <a:pt x="0" y="2464"/>
                                </a:cubicBezTo>
                                <a:lnTo>
                                  <a:pt x="23532" y="2464"/>
                                </a:lnTo>
                                <a:lnTo>
                                  <a:pt x="24770" y="18483"/>
                                </a:lnTo>
                                <a:lnTo>
                                  <a:pt x="25389" y="18483"/>
                                </a:lnTo>
                                <a:cubicBezTo>
                                  <a:pt x="30343" y="10474"/>
                                  <a:pt x="41490" y="0"/>
                                  <a:pt x="59448" y="0"/>
                                </a:cubicBezTo>
                                <a:cubicBezTo>
                                  <a:pt x="77407" y="0"/>
                                  <a:pt x="97223" y="11706"/>
                                  <a:pt x="97223" y="45591"/>
                                </a:cubicBezTo>
                                <a:lnTo>
                                  <a:pt x="97223" y="108432"/>
                                </a:lnTo>
                                <a:lnTo>
                                  <a:pt x="70595" y="108432"/>
                                </a:lnTo>
                                <a:lnTo>
                                  <a:pt x="70595" y="48671"/>
                                </a:lnTo>
                                <a:cubicBezTo>
                                  <a:pt x="70595" y="33269"/>
                                  <a:pt x="65022" y="22179"/>
                                  <a:pt x="50160" y="22179"/>
                                </a:cubicBezTo>
                                <a:cubicBezTo>
                                  <a:pt x="35297" y="22179"/>
                                  <a:pt x="32201" y="29572"/>
                                  <a:pt x="29105" y="37582"/>
                                </a:cubicBezTo>
                                <a:cubicBezTo>
                                  <a:pt x="28486" y="40046"/>
                                  <a:pt x="27866" y="43126"/>
                                  <a:pt x="27866" y="46207"/>
                                </a:cubicBezTo>
                                <a:lnTo>
                                  <a:pt x="27866" y="108432"/>
                                </a:lnTo>
                                <a:lnTo>
                                  <a:pt x="1238" y="108432"/>
                                </a:lnTo>
                                <a:lnTo>
                                  <a:pt x="1238" y="345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47C"/>
                          </a:solidFill>
                          <a:ln w="618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5556696" name="Freeform 1465556696"/>
                        <wps:cNvSpPr/>
                        <wps:spPr>
                          <a:xfrm>
                            <a:off x="1486209" y="232882"/>
                            <a:ext cx="128804" cy="146013"/>
                          </a:xfrm>
                          <a:custGeom>
                            <a:avLst/>
                            <a:gdLst>
                              <a:gd name="connsiteX0" fmla="*/ 40252 w 128804"/>
                              <a:gd name="connsiteY0" fmla="*/ 104736 h 146013"/>
                              <a:gd name="connsiteX1" fmla="*/ 27866 w 128804"/>
                              <a:gd name="connsiteY1" fmla="*/ 146014 h 146013"/>
                              <a:gd name="connsiteX2" fmla="*/ 0 w 128804"/>
                              <a:gd name="connsiteY2" fmla="*/ 146014 h 146013"/>
                              <a:gd name="connsiteX3" fmla="*/ 47063 w 128804"/>
                              <a:gd name="connsiteY3" fmla="*/ 0 h 146013"/>
                              <a:gd name="connsiteX4" fmla="*/ 81122 w 128804"/>
                              <a:gd name="connsiteY4" fmla="*/ 0 h 146013"/>
                              <a:gd name="connsiteX5" fmla="*/ 128805 w 128804"/>
                              <a:gd name="connsiteY5" fmla="*/ 146014 h 146013"/>
                              <a:gd name="connsiteX6" fmla="*/ 99700 w 128804"/>
                              <a:gd name="connsiteY6" fmla="*/ 146014 h 146013"/>
                              <a:gd name="connsiteX7" fmla="*/ 86696 w 128804"/>
                              <a:gd name="connsiteY7" fmla="*/ 104736 h 146013"/>
                              <a:gd name="connsiteX8" fmla="*/ 40252 w 128804"/>
                              <a:gd name="connsiteY8" fmla="*/ 104736 h 146013"/>
                              <a:gd name="connsiteX9" fmla="*/ 82361 w 128804"/>
                              <a:gd name="connsiteY9" fmla="*/ 84405 h 146013"/>
                              <a:gd name="connsiteX10" fmla="*/ 70595 w 128804"/>
                              <a:gd name="connsiteY10" fmla="*/ 48671 h 146013"/>
                              <a:gd name="connsiteX11" fmla="*/ 63164 w 128804"/>
                              <a:gd name="connsiteY11" fmla="*/ 21563 h 146013"/>
                              <a:gd name="connsiteX12" fmla="*/ 63164 w 128804"/>
                              <a:gd name="connsiteY12" fmla="*/ 21563 h 146013"/>
                              <a:gd name="connsiteX13" fmla="*/ 56352 w 128804"/>
                              <a:gd name="connsiteY13" fmla="*/ 48671 h 146013"/>
                              <a:gd name="connsiteX14" fmla="*/ 45206 w 128804"/>
                              <a:gd name="connsiteY14" fmla="*/ 84405 h 146013"/>
                              <a:gd name="connsiteX15" fmla="*/ 82980 w 128804"/>
                              <a:gd name="connsiteY15" fmla="*/ 84405 h 14601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</a:cxnLst>
                            <a:rect l="l" t="t" r="r" b="b"/>
                            <a:pathLst>
                              <a:path w="128804" h="146013">
                                <a:moveTo>
                                  <a:pt x="40252" y="104736"/>
                                </a:moveTo>
                                <a:lnTo>
                                  <a:pt x="27866" y="146014"/>
                                </a:lnTo>
                                <a:lnTo>
                                  <a:pt x="0" y="146014"/>
                                </a:lnTo>
                                <a:lnTo>
                                  <a:pt x="47063" y="0"/>
                                </a:lnTo>
                                <a:lnTo>
                                  <a:pt x="81122" y="0"/>
                                </a:lnTo>
                                <a:lnTo>
                                  <a:pt x="128805" y="146014"/>
                                </a:lnTo>
                                <a:lnTo>
                                  <a:pt x="99700" y="146014"/>
                                </a:lnTo>
                                <a:lnTo>
                                  <a:pt x="86696" y="104736"/>
                                </a:lnTo>
                                <a:lnTo>
                                  <a:pt x="40252" y="104736"/>
                                </a:lnTo>
                                <a:close/>
                                <a:moveTo>
                                  <a:pt x="82361" y="84405"/>
                                </a:moveTo>
                                <a:lnTo>
                                  <a:pt x="70595" y="48671"/>
                                </a:lnTo>
                                <a:cubicBezTo>
                                  <a:pt x="67499" y="40046"/>
                                  <a:pt x="65641" y="29572"/>
                                  <a:pt x="63164" y="21563"/>
                                </a:cubicBezTo>
                                <a:lnTo>
                                  <a:pt x="63164" y="21563"/>
                                </a:lnTo>
                                <a:cubicBezTo>
                                  <a:pt x="60687" y="30189"/>
                                  <a:pt x="58829" y="40046"/>
                                  <a:pt x="56352" y="48671"/>
                                </a:cubicBezTo>
                                <a:lnTo>
                                  <a:pt x="45206" y="84405"/>
                                </a:lnTo>
                                <a:lnTo>
                                  <a:pt x="82980" y="844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47C"/>
                          </a:solidFill>
                          <a:ln w="618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6413471" name="Freeform 686413471"/>
                        <wps:cNvSpPr/>
                        <wps:spPr>
                          <a:xfrm>
                            <a:off x="1631114" y="271080"/>
                            <a:ext cx="60458" cy="107816"/>
                          </a:xfrm>
                          <a:custGeom>
                            <a:avLst/>
                            <a:gdLst>
                              <a:gd name="connsiteX0" fmla="*/ 619 w 60458"/>
                              <a:gd name="connsiteY0" fmla="*/ 36349 h 107816"/>
                              <a:gd name="connsiteX1" fmla="*/ 0 w 60458"/>
                              <a:gd name="connsiteY1" fmla="*/ 2464 h 107816"/>
                              <a:gd name="connsiteX2" fmla="*/ 22912 w 60458"/>
                              <a:gd name="connsiteY2" fmla="*/ 2464 h 107816"/>
                              <a:gd name="connsiteX3" fmla="*/ 24151 w 60458"/>
                              <a:gd name="connsiteY3" fmla="*/ 22179 h 107816"/>
                              <a:gd name="connsiteX4" fmla="*/ 24770 w 60458"/>
                              <a:gd name="connsiteY4" fmla="*/ 22179 h 107816"/>
                              <a:gd name="connsiteX5" fmla="*/ 53875 w 60458"/>
                              <a:gd name="connsiteY5" fmla="*/ 0 h 107816"/>
                              <a:gd name="connsiteX6" fmla="*/ 60068 w 60458"/>
                              <a:gd name="connsiteY6" fmla="*/ 616 h 107816"/>
                              <a:gd name="connsiteX7" fmla="*/ 60068 w 60458"/>
                              <a:gd name="connsiteY7" fmla="*/ 25260 h 107816"/>
                              <a:gd name="connsiteX8" fmla="*/ 52017 w 60458"/>
                              <a:gd name="connsiteY8" fmla="*/ 24644 h 107816"/>
                              <a:gd name="connsiteX9" fmla="*/ 27866 w 60458"/>
                              <a:gd name="connsiteY9" fmla="*/ 44975 h 107816"/>
                              <a:gd name="connsiteX10" fmla="*/ 27247 w 60458"/>
                              <a:gd name="connsiteY10" fmla="*/ 52984 h 107816"/>
                              <a:gd name="connsiteX11" fmla="*/ 27247 w 60458"/>
                              <a:gd name="connsiteY11" fmla="*/ 107816 h 107816"/>
                              <a:gd name="connsiteX12" fmla="*/ 619 w 60458"/>
                              <a:gd name="connsiteY12" fmla="*/ 107816 h 107816"/>
                              <a:gd name="connsiteX13" fmla="*/ 619 w 60458"/>
                              <a:gd name="connsiteY13" fmla="*/ 36349 h 1078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60458" h="107816">
                                <a:moveTo>
                                  <a:pt x="619" y="36349"/>
                                </a:moveTo>
                                <a:cubicBezTo>
                                  <a:pt x="619" y="22179"/>
                                  <a:pt x="619" y="11706"/>
                                  <a:pt x="0" y="2464"/>
                                </a:cubicBezTo>
                                <a:lnTo>
                                  <a:pt x="22912" y="2464"/>
                                </a:lnTo>
                                <a:lnTo>
                                  <a:pt x="24151" y="22179"/>
                                </a:lnTo>
                                <a:lnTo>
                                  <a:pt x="24770" y="22179"/>
                                </a:lnTo>
                                <a:cubicBezTo>
                                  <a:pt x="29724" y="7393"/>
                                  <a:pt x="42728" y="0"/>
                                  <a:pt x="53875" y="0"/>
                                </a:cubicBezTo>
                                <a:cubicBezTo>
                                  <a:pt x="65022" y="0"/>
                                  <a:pt x="58210" y="0"/>
                                  <a:pt x="60068" y="616"/>
                                </a:cubicBezTo>
                                <a:lnTo>
                                  <a:pt x="60068" y="25260"/>
                                </a:lnTo>
                                <a:cubicBezTo>
                                  <a:pt x="57591" y="25260"/>
                                  <a:pt x="55114" y="24644"/>
                                  <a:pt x="52017" y="24644"/>
                                </a:cubicBezTo>
                                <a:cubicBezTo>
                                  <a:pt x="39632" y="24644"/>
                                  <a:pt x="30343" y="32653"/>
                                  <a:pt x="27866" y="44975"/>
                                </a:cubicBezTo>
                                <a:cubicBezTo>
                                  <a:pt x="27866" y="47439"/>
                                  <a:pt x="27247" y="49903"/>
                                  <a:pt x="27247" y="52984"/>
                                </a:cubicBezTo>
                                <a:lnTo>
                                  <a:pt x="27247" y="107816"/>
                                </a:lnTo>
                                <a:lnTo>
                                  <a:pt x="619" y="107816"/>
                                </a:lnTo>
                                <a:lnTo>
                                  <a:pt x="619" y="36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47C"/>
                          </a:solidFill>
                          <a:ln w="618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181060" name="Freeform 43181060"/>
                        <wps:cNvSpPr/>
                        <wps:spPr>
                          <a:xfrm>
                            <a:off x="1698613" y="270464"/>
                            <a:ext cx="97842" cy="110280"/>
                          </a:xfrm>
                          <a:custGeom>
                            <a:avLst/>
                            <a:gdLst>
                              <a:gd name="connsiteX0" fmla="*/ 25389 w 97842"/>
                              <a:gd name="connsiteY0" fmla="*/ 62841 h 110280"/>
                              <a:gd name="connsiteX1" fmla="*/ 58210 w 97842"/>
                              <a:gd name="connsiteY1" fmla="*/ 89949 h 110280"/>
                              <a:gd name="connsiteX2" fmla="*/ 87934 w 97842"/>
                              <a:gd name="connsiteY2" fmla="*/ 85021 h 110280"/>
                              <a:gd name="connsiteX3" fmla="*/ 91650 w 97842"/>
                              <a:gd name="connsiteY3" fmla="*/ 103503 h 110280"/>
                              <a:gd name="connsiteX4" fmla="*/ 54494 w 97842"/>
                              <a:gd name="connsiteY4" fmla="*/ 110280 h 110280"/>
                              <a:gd name="connsiteX5" fmla="*/ 0 w 97842"/>
                              <a:gd name="connsiteY5" fmla="*/ 56680 h 110280"/>
                              <a:gd name="connsiteX6" fmla="*/ 52017 w 97842"/>
                              <a:gd name="connsiteY6" fmla="*/ 0 h 110280"/>
                              <a:gd name="connsiteX7" fmla="*/ 97842 w 97842"/>
                              <a:gd name="connsiteY7" fmla="*/ 51136 h 110280"/>
                              <a:gd name="connsiteX8" fmla="*/ 97223 w 97842"/>
                              <a:gd name="connsiteY8" fmla="*/ 62225 h 110280"/>
                              <a:gd name="connsiteX9" fmla="*/ 26009 w 97842"/>
                              <a:gd name="connsiteY9" fmla="*/ 62225 h 110280"/>
                              <a:gd name="connsiteX10" fmla="*/ 71833 w 97842"/>
                              <a:gd name="connsiteY10" fmla="*/ 44359 h 110280"/>
                              <a:gd name="connsiteX11" fmla="*/ 49540 w 97842"/>
                              <a:gd name="connsiteY11" fmla="*/ 18483 h 110280"/>
                              <a:gd name="connsiteX12" fmla="*/ 24770 w 97842"/>
                              <a:gd name="connsiteY12" fmla="*/ 44359 h 110280"/>
                              <a:gd name="connsiteX13" fmla="*/ 71214 w 97842"/>
                              <a:gd name="connsiteY13" fmla="*/ 44359 h 11028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97842" h="110280">
                                <a:moveTo>
                                  <a:pt x="25389" y="62841"/>
                                </a:moveTo>
                                <a:cubicBezTo>
                                  <a:pt x="26009" y="81940"/>
                                  <a:pt x="40871" y="89949"/>
                                  <a:pt x="58210" y="89949"/>
                                </a:cubicBezTo>
                                <a:cubicBezTo>
                                  <a:pt x="75549" y="89949"/>
                                  <a:pt x="79265" y="88101"/>
                                  <a:pt x="87934" y="85021"/>
                                </a:cubicBezTo>
                                <a:lnTo>
                                  <a:pt x="91650" y="103503"/>
                                </a:lnTo>
                                <a:cubicBezTo>
                                  <a:pt x="82361" y="107200"/>
                                  <a:pt x="69976" y="110280"/>
                                  <a:pt x="54494" y="110280"/>
                                </a:cubicBezTo>
                                <a:cubicBezTo>
                                  <a:pt x="19816" y="110280"/>
                                  <a:pt x="0" y="89333"/>
                                  <a:pt x="0" y="56680"/>
                                </a:cubicBezTo>
                                <a:cubicBezTo>
                                  <a:pt x="0" y="24028"/>
                                  <a:pt x="17959" y="0"/>
                                  <a:pt x="52017" y="0"/>
                                </a:cubicBezTo>
                                <a:cubicBezTo>
                                  <a:pt x="86076" y="0"/>
                                  <a:pt x="97842" y="28340"/>
                                  <a:pt x="97842" y="51136"/>
                                </a:cubicBezTo>
                                <a:cubicBezTo>
                                  <a:pt x="97842" y="73931"/>
                                  <a:pt x="97842" y="59761"/>
                                  <a:pt x="97223" y="62225"/>
                                </a:cubicBezTo>
                                <a:lnTo>
                                  <a:pt x="26009" y="62225"/>
                                </a:lnTo>
                                <a:close/>
                                <a:moveTo>
                                  <a:pt x="71833" y="44359"/>
                                </a:moveTo>
                                <a:cubicBezTo>
                                  <a:pt x="71833" y="34501"/>
                                  <a:pt x="67499" y="18483"/>
                                  <a:pt x="49540" y="18483"/>
                                </a:cubicBezTo>
                                <a:cubicBezTo>
                                  <a:pt x="31582" y="18483"/>
                                  <a:pt x="26009" y="33269"/>
                                  <a:pt x="24770" y="44359"/>
                                </a:cubicBezTo>
                                <a:lnTo>
                                  <a:pt x="71214" y="443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47C"/>
                          </a:solidFill>
                          <a:ln w="618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7050523" name="Freeform 737050523"/>
                        <wps:cNvSpPr/>
                        <wps:spPr>
                          <a:xfrm>
                            <a:off x="1807602" y="271080"/>
                            <a:ext cx="91649" cy="110280"/>
                          </a:xfrm>
                          <a:custGeom>
                            <a:avLst/>
                            <a:gdLst>
                              <a:gd name="connsiteX0" fmla="*/ 89792 w 91649"/>
                              <a:gd name="connsiteY0" fmla="*/ 82556 h 110280"/>
                              <a:gd name="connsiteX1" fmla="*/ 91650 w 91649"/>
                              <a:gd name="connsiteY1" fmla="*/ 107816 h 110280"/>
                              <a:gd name="connsiteX2" fmla="*/ 67499 w 91649"/>
                              <a:gd name="connsiteY2" fmla="*/ 107816 h 110280"/>
                              <a:gd name="connsiteX3" fmla="*/ 65641 w 91649"/>
                              <a:gd name="connsiteY3" fmla="*/ 96110 h 110280"/>
                              <a:gd name="connsiteX4" fmla="*/ 65022 w 91649"/>
                              <a:gd name="connsiteY4" fmla="*/ 96110 h 110280"/>
                              <a:gd name="connsiteX5" fmla="*/ 33440 w 91649"/>
                              <a:gd name="connsiteY5" fmla="*/ 110281 h 110280"/>
                              <a:gd name="connsiteX6" fmla="*/ 0 w 91649"/>
                              <a:gd name="connsiteY6" fmla="*/ 78860 h 110280"/>
                              <a:gd name="connsiteX7" fmla="*/ 63164 w 91649"/>
                              <a:gd name="connsiteY7" fmla="*/ 38814 h 110280"/>
                              <a:gd name="connsiteX8" fmla="*/ 63164 w 91649"/>
                              <a:gd name="connsiteY8" fmla="*/ 36966 h 110280"/>
                              <a:gd name="connsiteX9" fmla="*/ 41490 w 91649"/>
                              <a:gd name="connsiteY9" fmla="*/ 18483 h 110280"/>
                              <a:gd name="connsiteX10" fmla="*/ 13004 w 91649"/>
                              <a:gd name="connsiteY10" fmla="*/ 26492 h 110280"/>
                              <a:gd name="connsiteX11" fmla="*/ 8050 w 91649"/>
                              <a:gd name="connsiteY11" fmla="*/ 9241 h 110280"/>
                              <a:gd name="connsiteX12" fmla="*/ 46444 w 91649"/>
                              <a:gd name="connsiteY12" fmla="*/ 0 h 110280"/>
                              <a:gd name="connsiteX13" fmla="*/ 90411 w 91649"/>
                              <a:gd name="connsiteY13" fmla="*/ 44359 h 110280"/>
                              <a:gd name="connsiteX14" fmla="*/ 90411 w 91649"/>
                              <a:gd name="connsiteY14" fmla="*/ 82556 h 110280"/>
                              <a:gd name="connsiteX15" fmla="*/ 63783 w 91649"/>
                              <a:gd name="connsiteY15" fmla="*/ 56064 h 110280"/>
                              <a:gd name="connsiteX16" fmla="*/ 26628 w 91649"/>
                              <a:gd name="connsiteY16" fmla="*/ 75779 h 110280"/>
                              <a:gd name="connsiteX17" fmla="*/ 42109 w 91649"/>
                              <a:gd name="connsiteY17" fmla="*/ 91182 h 110280"/>
                              <a:gd name="connsiteX18" fmla="*/ 63164 w 91649"/>
                              <a:gd name="connsiteY18" fmla="*/ 76395 h 110280"/>
                              <a:gd name="connsiteX19" fmla="*/ 63783 w 91649"/>
                              <a:gd name="connsiteY19" fmla="*/ 70235 h 110280"/>
                              <a:gd name="connsiteX20" fmla="*/ 63783 w 91649"/>
                              <a:gd name="connsiteY20" fmla="*/ 55448 h 11028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</a:cxnLst>
                            <a:rect l="l" t="t" r="r" b="b"/>
                            <a:pathLst>
                              <a:path w="91649" h="110280">
                                <a:moveTo>
                                  <a:pt x="89792" y="82556"/>
                                </a:moveTo>
                                <a:cubicBezTo>
                                  <a:pt x="89792" y="91798"/>
                                  <a:pt x="89792" y="101655"/>
                                  <a:pt x="91650" y="107816"/>
                                </a:cubicBezTo>
                                <a:lnTo>
                                  <a:pt x="67499" y="107816"/>
                                </a:lnTo>
                                <a:lnTo>
                                  <a:pt x="65641" y="96110"/>
                                </a:lnTo>
                                <a:lnTo>
                                  <a:pt x="65022" y="96110"/>
                                </a:lnTo>
                                <a:cubicBezTo>
                                  <a:pt x="58829" y="104120"/>
                                  <a:pt x="47683" y="110281"/>
                                  <a:pt x="33440" y="110281"/>
                                </a:cubicBezTo>
                                <a:cubicBezTo>
                                  <a:pt x="12385" y="110281"/>
                                  <a:pt x="0" y="94878"/>
                                  <a:pt x="0" y="78860"/>
                                </a:cubicBezTo>
                                <a:cubicBezTo>
                                  <a:pt x="0" y="52368"/>
                                  <a:pt x="23532" y="38814"/>
                                  <a:pt x="63164" y="38814"/>
                                </a:cubicBezTo>
                                <a:lnTo>
                                  <a:pt x="63164" y="36966"/>
                                </a:lnTo>
                                <a:cubicBezTo>
                                  <a:pt x="63164" y="30189"/>
                                  <a:pt x="60068" y="18483"/>
                                  <a:pt x="41490" y="18483"/>
                                </a:cubicBezTo>
                                <a:cubicBezTo>
                                  <a:pt x="22912" y="18483"/>
                                  <a:pt x="20435" y="21563"/>
                                  <a:pt x="13004" y="26492"/>
                                </a:cubicBezTo>
                                <a:lnTo>
                                  <a:pt x="8050" y="9241"/>
                                </a:lnTo>
                                <a:cubicBezTo>
                                  <a:pt x="16101" y="4313"/>
                                  <a:pt x="29724" y="0"/>
                                  <a:pt x="46444" y="0"/>
                                </a:cubicBezTo>
                                <a:cubicBezTo>
                                  <a:pt x="80503" y="0"/>
                                  <a:pt x="90411" y="21563"/>
                                  <a:pt x="90411" y="44359"/>
                                </a:cubicBezTo>
                                <a:lnTo>
                                  <a:pt x="90411" y="82556"/>
                                </a:lnTo>
                                <a:close/>
                                <a:moveTo>
                                  <a:pt x="63783" y="56064"/>
                                </a:moveTo>
                                <a:cubicBezTo>
                                  <a:pt x="44586" y="56064"/>
                                  <a:pt x="26628" y="59761"/>
                                  <a:pt x="26628" y="75779"/>
                                </a:cubicBezTo>
                                <a:cubicBezTo>
                                  <a:pt x="26628" y="91798"/>
                                  <a:pt x="33440" y="91182"/>
                                  <a:pt x="42109" y="91182"/>
                                </a:cubicBezTo>
                                <a:cubicBezTo>
                                  <a:pt x="50779" y="91182"/>
                                  <a:pt x="60687" y="84405"/>
                                  <a:pt x="63164" y="76395"/>
                                </a:cubicBezTo>
                                <a:cubicBezTo>
                                  <a:pt x="63783" y="74547"/>
                                  <a:pt x="63783" y="72699"/>
                                  <a:pt x="63783" y="70235"/>
                                </a:cubicBezTo>
                                <a:lnTo>
                                  <a:pt x="63783" y="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47C"/>
                          </a:solidFill>
                          <a:ln w="618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4589946" name="Freeform 1824589946"/>
                        <wps:cNvSpPr/>
                        <wps:spPr>
                          <a:xfrm>
                            <a:off x="695422" y="441121"/>
                            <a:ext cx="98461" cy="146629"/>
                          </a:xfrm>
                          <a:custGeom>
                            <a:avLst/>
                            <a:gdLst>
                              <a:gd name="connsiteX0" fmla="*/ 0 w 98461"/>
                              <a:gd name="connsiteY0" fmla="*/ 3080 h 146629"/>
                              <a:gd name="connsiteX1" fmla="*/ 40871 w 98461"/>
                              <a:gd name="connsiteY1" fmla="*/ 0 h 146629"/>
                              <a:gd name="connsiteX2" fmla="*/ 84219 w 98461"/>
                              <a:gd name="connsiteY2" fmla="*/ 11706 h 146629"/>
                              <a:gd name="connsiteX3" fmla="*/ 98461 w 98461"/>
                              <a:gd name="connsiteY3" fmla="*/ 43743 h 146629"/>
                              <a:gd name="connsiteX4" fmla="*/ 86076 w 98461"/>
                              <a:gd name="connsiteY4" fmla="*/ 76395 h 146629"/>
                              <a:gd name="connsiteX5" fmla="*/ 39632 w 98461"/>
                              <a:gd name="connsiteY5" fmla="*/ 92414 h 146629"/>
                              <a:gd name="connsiteX6" fmla="*/ 26628 w 98461"/>
                              <a:gd name="connsiteY6" fmla="*/ 91182 h 146629"/>
                              <a:gd name="connsiteX7" fmla="*/ 26628 w 98461"/>
                              <a:gd name="connsiteY7" fmla="*/ 146630 h 146629"/>
                              <a:gd name="connsiteX8" fmla="*/ 0 w 98461"/>
                              <a:gd name="connsiteY8" fmla="*/ 146630 h 146629"/>
                              <a:gd name="connsiteX9" fmla="*/ 0 w 98461"/>
                              <a:gd name="connsiteY9" fmla="*/ 2464 h 146629"/>
                              <a:gd name="connsiteX10" fmla="*/ 26628 w 98461"/>
                              <a:gd name="connsiteY10" fmla="*/ 70851 h 146629"/>
                              <a:gd name="connsiteX11" fmla="*/ 39632 w 98461"/>
                              <a:gd name="connsiteY11" fmla="*/ 72083 h 146629"/>
                              <a:gd name="connsiteX12" fmla="*/ 71833 w 98461"/>
                              <a:gd name="connsiteY12" fmla="*/ 44975 h 146629"/>
                              <a:gd name="connsiteX13" fmla="*/ 42109 w 98461"/>
                              <a:gd name="connsiteY13" fmla="*/ 20331 h 146629"/>
                              <a:gd name="connsiteX14" fmla="*/ 26628 w 98461"/>
                              <a:gd name="connsiteY14" fmla="*/ 21563 h 146629"/>
                              <a:gd name="connsiteX15" fmla="*/ 26628 w 98461"/>
                              <a:gd name="connsiteY15" fmla="*/ 70851 h 14662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</a:cxnLst>
                            <a:rect l="l" t="t" r="r" b="b"/>
                            <a:pathLst>
                              <a:path w="98461" h="146629">
                                <a:moveTo>
                                  <a:pt x="0" y="3080"/>
                                </a:moveTo>
                                <a:cubicBezTo>
                                  <a:pt x="9908" y="1232"/>
                                  <a:pt x="22912" y="0"/>
                                  <a:pt x="40871" y="0"/>
                                </a:cubicBezTo>
                                <a:cubicBezTo>
                                  <a:pt x="58829" y="0"/>
                                  <a:pt x="74930" y="4313"/>
                                  <a:pt x="84219" y="11706"/>
                                </a:cubicBezTo>
                                <a:cubicBezTo>
                                  <a:pt x="92888" y="19099"/>
                                  <a:pt x="98461" y="30189"/>
                                  <a:pt x="98461" y="43743"/>
                                </a:cubicBezTo>
                                <a:cubicBezTo>
                                  <a:pt x="98461" y="57297"/>
                                  <a:pt x="94127" y="69002"/>
                                  <a:pt x="86076" y="76395"/>
                                </a:cubicBezTo>
                                <a:cubicBezTo>
                                  <a:pt x="74930" y="86869"/>
                                  <a:pt x="58829" y="92414"/>
                                  <a:pt x="39632" y="92414"/>
                                </a:cubicBezTo>
                                <a:cubicBezTo>
                                  <a:pt x="20435" y="92414"/>
                                  <a:pt x="30343" y="92414"/>
                                  <a:pt x="26628" y="91182"/>
                                </a:cubicBezTo>
                                <a:lnTo>
                                  <a:pt x="26628" y="146630"/>
                                </a:lnTo>
                                <a:lnTo>
                                  <a:pt x="0" y="146630"/>
                                </a:lnTo>
                                <a:lnTo>
                                  <a:pt x="0" y="2464"/>
                                </a:lnTo>
                                <a:close/>
                                <a:moveTo>
                                  <a:pt x="26628" y="70851"/>
                                </a:moveTo>
                                <a:cubicBezTo>
                                  <a:pt x="30343" y="72083"/>
                                  <a:pt x="34059" y="72083"/>
                                  <a:pt x="39632" y="72083"/>
                                </a:cubicBezTo>
                                <a:cubicBezTo>
                                  <a:pt x="59448" y="72083"/>
                                  <a:pt x="71833" y="62225"/>
                                  <a:pt x="71833" y="44975"/>
                                </a:cubicBezTo>
                                <a:cubicBezTo>
                                  <a:pt x="71833" y="27724"/>
                                  <a:pt x="60687" y="20331"/>
                                  <a:pt x="42109" y="20331"/>
                                </a:cubicBezTo>
                                <a:cubicBezTo>
                                  <a:pt x="23532" y="20331"/>
                                  <a:pt x="29724" y="20947"/>
                                  <a:pt x="26628" y="21563"/>
                                </a:cubicBezTo>
                                <a:lnTo>
                                  <a:pt x="26628" y="708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47C"/>
                          </a:solidFill>
                          <a:ln w="618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1704575" name="Freeform 1021704575"/>
                        <wps:cNvSpPr/>
                        <wps:spPr>
                          <a:xfrm>
                            <a:off x="801933" y="480551"/>
                            <a:ext cx="107750" cy="110280"/>
                          </a:xfrm>
                          <a:custGeom>
                            <a:avLst/>
                            <a:gdLst>
                              <a:gd name="connsiteX0" fmla="*/ 107750 w 107750"/>
                              <a:gd name="connsiteY0" fmla="*/ 54216 h 110280"/>
                              <a:gd name="connsiteX1" fmla="*/ 53256 w 107750"/>
                              <a:gd name="connsiteY1" fmla="*/ 110281 h 110280"/>
                              <a:gd name="connsiteX2" fmla="*/ 0 w 107750"/>
                              <a:gd name="connsiteY2" fmla="*/ 56064 h 110280"/>
                              <a:gd name="connsiteX3" fmla="*/ 55114 w 107750"/>
                              <a:gd name="connsiteY3" fmla="*/ 0 h 110280"/>
                              <a:gd name="connsiteX4" fmla="*/ 107750 w 107750"/>
                              <a:gd name="connsiteY4" fmla="*/ 54216 h 110280"/>
                              <a:gd name="connsiteX5" fmla="*/ 27247 w 107750"/>
                              <a:gd name="connsiteY5" fmla="*/ 55448 h 110280"/>
                              <a:gd name="connsiteX6" fmla="*/ 53875 w 107750"/>
                              <a:gd name="connsiteY6" fmla="*/ 91182 h 110280"/>
                              <a:gd name="connsiteX7" fmla="*/ 79884 w 107750"/>
                              <a:gd name="connsiteY7" fmla="*/ 54832 h 110280"/>
                              <a:gd name="connsiteX8" fmla="*/ 53875 w 107750"/>
                              <a:gd name="connsiteY8" fmla="*/ 19099 h 110280"/>
                              <a:gd name="connsiteX9" fmla="*/ 27247 w 107750"/>
                              <a:gd name="connsiteY9" fmla="*/ 54832 h 11028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107750" h="110280">
                                <a:moveTo>
                                  <a:pt x="107750" y="54216"/>
                                </a:moveTo>
                                <a:cubicBezTo>
                                  <a:pt x="107750" y="93030"/>
                                  <a:pt x="80503" y="110281"/>
                                  <a:pt x="53256" y="110281"/>
                                </a:cubicBezTo>
                                <a:cubicBezTo>
                                  <a:pt x="26009" y="110281"/>
                                  <a:pt x="0" y="89949"/>
                                  <a:pt x="0" y="56064"/>
                                </a:cubicBezTo>
                                <a:cubicBezTo>
                                  <a:pt x="0" y="22179"/>
                                  <a:pt x="22912" y="0"/>
                                  <a:pt x="55114" y="0"/>
                                </a:cubicBezTo>
                                <a:cubicBezTo>
                                  <a:pt x="87315" y="0"/>
                                  <a:pt x="107750" y="22179"/>
                                  <a:pt x="107750" y="54216"/>
                                </a:cubicBezTo>
                                <a:close/>
                                <a:moveTo>
                                  <a:pt x="27247" y="55448"/>
                                </a:moveTo>
                                <a:cubicBezTo>
                                  <a:pt x="27247" y="75779"/>
                                  <a:pt x="37775" y="91182"/>
                                  <a:pt x="53875" y="91182"/>
                                </a:cubicBezTo>
                                <a:cubicBezTo>
                                  <a:pt x="69976" y="91182"/>
                                  <a:pt x="79884" y="76395"/>
                                  <a:pt x="79884" y="54832"/>
                                </a:cubicBezTo>
                                <a:cubicBezTo>
                                  <a:pt x="79884" y="33269"/>
                                  <a:pt x="72453" y="19099"/>
                                  <a:pt x="53875" y="19099"/>
                                </a:cubicBezTo>
                                <a:cubicBezTo>
                                  <a:pt x="35297" y="19099"/>
                                  <a:pt x="27247" y="37582"/>
                                  <a:pt x="27247" y="5483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447C"/>
                          </a:solidFill>
                          <a:ln w="618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9061255" name="Freeform 1879061255"/>
                        <wps:cNvSpPr/>
                        <wps:spPr>
                          <a:xfrm>
                            <a:off x="916495" y="483016"/>
                            <a:ext cx="156671" cy="105967"/>
                          </a:xfrm>
                          <a:custGeom>
                            <a:avLst/>
                            <a:gdLst>
                              <a:gd name="connsiteX0" fmla="*/ 27247 w 156671"/>
                              <a:gd name="connsiteY0" fmla="*/ 0 h 105967"/>
                              <a:gd name="connsiteX1" fmla="*/ 38394 w 156671"/>
                              <a:gd name="connsiteY1" fmla="*/ 48055 h 105967"/>
                              <a:gd name="connsiteX2" fmla="*/ 45206 w 156671"/>
                              <a:gd name="connsiteY2" fmla="*/ 82556 h 105967"/>
                              <a:gd name="connsiteX3" fmla="*/ 45206 w 156671"/>
                              <a:gd name="connsiteY3" fmla="*/ 82556 h 105967"/>
                              <a:gd name="connsiteX4" fmla="*/ 53875 w 156671"/>
                              <a:gd name="connsiteY4" fmla="*/ 48671 h 105967"/>
                              <a:gd name="connsiteX5" fmla="*/ 68118 w 156671"/>
                              <a:gd name="connsiteY5" fmla="*/ 616 h 105967"/>
                              <a:gd name="connsiteX6" fmla="*/ 89792 w 156671"/>
                              <a:gd name="connsiteY6" fmla="*/ 616 h 105967"/>
                              <a:gd name="connsiteX7" fmla="*/ 102796 w 156671"/>
                              <a:gd name="connsiteY7" fmla="*/ 47439 h 105967"/>
                              <a:gd name="connsiteX8" fmla="*/ 111466 w 156671"/>
                              <a:gd name="connsiteY8" fmla="*/ 82556 h 105967"/>
                              <a:gd name="connsiteX9" fmla="*/ 111466 w 156671"/>
                              <a:gd name="connsiteY9" fmla="*/ 82556 h 105967"/>
                              <a:gd name="connsiteX10" fmla="*/ 118278 w 156671"/>
                              <a:gd name="connsiteY10" fmla="*/ 47439 h 105967"/>
                              <a:gd name="connsiteX11" fmla="*/ 130043 w 156671"/>
                              <a:gd name="connsiteY11" fmla="*/ 616 h 105967"/>
                              <a:gd name="connsiteX12" fmla="*/ 156671 w 156671"/>
                              <a:gd name="connsiteY12" fmla="*/ 616 h 105967"/>
                              <a:gd name="connsiteX13" fmla="*/ 123231 w 156671"/>
                              <a:gd name="connsiteY13" fmla="*/ 105968 h 105967"/>
                              <a:gd name="connsiteX14" fmla="*/ 98461 w 156671"/>
                              <a:gd name="connsiteY14" fmla="*/ 105968 h 105967"/>
                              <a:gd name="connsiteX15" fmla="*/ 86076 w 156671"/>
                              <a:gd name="connsiteY15" fmla="*/ 62841 h 105967"/>
                              <a:gd name="connsiteX16" fmla="*/ 78026 w 156671"/>
                              <a:gd name="connsiteY16" fmla="*/ 28956 h 105967"/>
                              <a:gd name="connsiteX17" fmla="*/ 78026 w 156671"/>
                              <a:gd name="connsiteY17" fmla="*/ 28956 h 105967"/>
                              <a:gd name="connsiteX18" fmla="*/ 69976 w 156671"/>
                              <a:gd name="connsiteY18" fmla="*/ 62841 h 105967"/>
                              <a:gd name="connsiteX19" fmla="*/ 56352 w 156671"/>
                              <a:gd name="connsiteY19" fmla="*/ 105968 h 105967"/>
                              <a:gd name="connsiteX20" fmla="*/ 31582 w 156671"/>
                              <a:gd name="connsiteY20" fmla="*/ 105968 h 105967"/>
                              <a:gd name="connsiteX21" fmla="*/ 0 w 156671"/>
                              <a:gd name="connsiteY21" fmla="*/ 616 h 105967"/>
                              <a:gd name="connsiteX22" fmla="*/ 27247 w 156671"/>
                              <a:gd name="connsiteY22" fmla="*/ 616 h 10596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</a:cxnLst>
                            <a:rect l="l" t="t" r="r" b="b"/>
                            <a:pathLst>
                              <a:path w="156671" h="105967">
                                <a:moveTo>
                                  <a:pt x="27247" y="0"/>
                                </a:moveTo>
                                <a:lnTo>
                                  <a:pt x="38394" y="48055"/>
                                </a:lnTo>
                                <a:cubicBezTo>
                                  <a:pt x="40871" y="59145"/>
                                  <a:pt x="43348" y="70851"/>
                                  <a:pt x="45206" y="82556"/>
                                </a:cubicBezTo>
                                <a:lnTo>
                                  <a:pt x="45206" y="82556"/>
                                </a:lnTo>
                                <a:cubicBezTo>
                                  <a:pt x="47683" y="70851"/>
                                  <a:pt x="50779" y="59145"/>
                                  <a:pt x="53875" y="48671"/>
                                </a:cubicBezTo>
                                <a:lnTo>
                                  <a:pt x="68118" y="616"/>
                                </a:lnTo>
                                <a:lnTo>
                                  <a:pt x="89792" y="616"/>
                                </a:lnTo>
                                <a:lnTo>
                                  <a:pt x="102796" y="47439"/>
                                </a:lnTo>
                                <a:cubicBezTo>
                                  <a:pt x="105892" y="59761"/>
                                  <a:pt x="108989" y="71467"/>
                                  <a:pt x="111466" y="82556"/>
                                </a:cubicBezTo>
                                <a:lnTo>
                                  <a:pt x="111466" y="82556"/>
                                </a:lnTo>
                                <a:cubicBezTo>
                                  <a:pt x="112704" y="70851"/>
                                  <a:pt x="115800" y="59761"/>
                                  <a:pt x="118278" y="47439"/>
                                </a:cubicBezTo>
                                <a:lnTo>
                                  <a:pt x="130043" y="616"/>
                                </a:lnTo>
                                <a:lnTo>
                                  <a:pt x="156671" y="616"/>
                                </a:lnTo>
                                <a:lnTo>
                                  <a:pt x="123231" y="105968"/>
                                </a:lnTo>
                                <a:lnTo>
                                  <a:pt x="98461" y="105968"/>
                                </a:lnTo>
                                <a:lnTo>
                                  <a:pt x="86076" y="62841"/>
                                </a:lnTo>
                                <a:cubicBezTo>
                                  <a:pt x="82980" y="51752"/>
                                  <a:pt x="80503" y="41894"/>
                                  <a:pt x="78026" y="28956"/>
                                </a:cubicBezTo>
                                <a:lnTo>
                                  <a:pt x="78026" y="28956"/>
                                </a:lnTo>
                                <a:cubicBezTo>
                                  <a:pt x="75549" y="41894"/>
                                  <a:pt x="73072" y="52368"/>
                                  <a:pt x="69976" y="62841"/>
                                </a:cubicBezTo>
                                <a:lnTo>
                                  <a:pt x="56352" y="105968"/>
                                </a:lnTo>
                                <a:lnTo>
                                  <a:pt x="31582" y="105968"/>
                                </a:lnTo>
                                <a:lnTo>
                                  <a:pt x="0" y="616"/>
                                </a:lnTo>
                                <a:lnTo>
                                  <a:pt x="27247" y="6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47C"/>
                          </a:solidFill>
                          <a:ln w="618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7436261" name="Freeform 347436261"/>
                        <wps:cNvSpPr/>
                        <wps:spPr>
                          <a:xfrm>
                            <a:off x="1079359" y="479935"/>
                            <a:ext cx="97842" cy="110280"/>
                          </a:xfrm>
                          <a:custGeom>
                            <a:avLst/>
                            <a:gdLst>
                              <a:gd name="connsiteX0" fmla="*/ 25389 w 97842"/>
                              <a:gd name="connsiteY0" fmla="*/ 62841 h 110280"/>
                              <a:gd name="connsiteX1" fmla="*/ 58210 w 97842"/>
                              <a:gd name="connsiteY1" fmla="*/ 89949 h 110280"/>
                              <a:gd name="connsiteX2" fmla="*/ 87934 w 97842"/>
                              <a:gd name="connsiteY2" fmla="*/ 85021 h 110280"/>
                              <a:gd name="connsiteX3" fmla="*/ 91650 w 97842"/>
                              <a:gd name="connsiteY3" fmla="*/ 103503 h 110280"/>
                              <a:gd name="connsiteX4" fmla="*/ 54494 w 97842"/>
                              <a:gd name="connsiteY4" fmla="*/ 110281 h 110280"/>
                              <a:gd name="connsiteX5" fmla="*/ 0 w 97842"/>
                              <a:gd name="connsiteY5" fmla="*/ 56680 h 110280"/>
                              <a:gd name="connsiteX6" fmla="*/ 52017 w 97842"/>
                              <a:gd name="connsiteY6" fmla="*/ 0 h 110280"/>
                              <a:gd name="connsiteX7" fmla="*/ 97842 w 97842"/>
                              <a:gd name="connsiteY7" fmla="*/ 51136 h 110280"/>
                              <a:gd name="connsiteX8" fmla="*/ 97223 w 97842"/>
                              <a:gd name="connsiteY8" fmla="*/ 62225 h 110280"/>
                              <a:gd name="connsiteX9" fmla="*/ 26009 w 97842"/>
                              <a:gd name="connsiteY9" fmla="*/ 62225 h 110280"/>
                              <a:gd name="connsiteX10" fmla="*/ 71833 w 97842"/>
                              <a:gd name="connsiteY10" fmla="*/ 44359 h 110280"/>
                              <a:gd name="connsiteX11" fmla="*/ 49540 w 97842"/>
                              <a:gd name="connsiteY11" fmla="*/ 18483 h 110280"/>
                              <a:gd name="connsiteX12" fmla="*/ 24770 w 97842"/>
                              <a:gd name="connsiteY12" fmla="*/ 44359 h 110280"/>
                              <a:gd name="connsiteX13" fmla="*/ 71214 w 97842"/>
                              <a:gd name="connsiteY13" fmla="*/ 44359 h 11028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97842" h="110280">
                                <a:moveTo>
                                  <a:pt x="25389" y="62841"/>
                                </a:moveTo>
                                <a:cubicBezTo>
                                  <a:pt x="26009" y="81940"/>
                                  <a:pt x="40871" y="89949"/>
                                  <a:pt x="58210" y="89949"/>
                                </a:cubicBezTo>
                                <a:cubicBezTo>
                                  <a:pt x="75549" y="89949"/>
                                  <a:pt x="79265" y="88101"/>
                                  <a:pt x="87934" y="85021"/>
                                </a:cubicBezTo>
                                <a:lnTo>
                                  <a:pt x="91650" y="103503"/>
                                </a:lnTo>
                                <a:cubicBezTo>
                                  <a:pt x="82361" y="107200"/>
                                  <a:pt x="69976" y="110281"/>
                                  <a:pt x="54494" y="110281"/>
                                </a:cubicBezTo>
                                <a:cubicBezTo>
                                  <a:pt x="19816" y="110281"/>
                                  <a:pt x="0" y="89333"/>
                                  <a:pt x="0" y="56680"/>
                                </a:cubicBezTo>
                                <a:cubicBezTo>
                                  <a:pt x="0" y="24028"/>
                                  <a:pt x="17958" y="0"/>
                                  <a:pt x="52017" y="0"/>
                                </a:cubicBezTo>
                                <a:cubicBezTo>
                                  <a:pt x="86076" y="0"/>
                                  <a:pt x="97842" y="28340"/>
                                  <a:pt x="97842" y="51136"/>
                                </a:cubicBezTo>
                                <a:cubicBezTo>
                                  <a:pt x="97842" y="73931"/>
                                  <a:pt x="97842" y="59761"/>
                                  <a:pt x="97223" y="62225"/>
                                </a:cubicBezTo>
                                <a:lnTo>
                                  <a:pt x="26009" y="62225"/>
                                </a:lnTo>
                                <a:close/>
                                <a:moveTo>
                                  <a:pt x="71833" y="44359"/>
                                </a:moveTo>
                                <a:cubicBezTo>
                                  <a:pt x="71833" y="34501"/>
                                  <a:pt x="67499" y="18483"/>
                                  <a:pt x="49540" y="18483"/>
                                </a:cubicBezTo>
                                <a:cubicBezTo>
                                  <a:pt x="31582" y="18483"/>
                                  <a:pt x="26009" y="33269"/>
                                  <a:pt x="24770" y="44359"/>
                                </a:cubicBezTo>
                                <a:lnTo>
                                  <a:pt x="71214" y="443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47C"/>
                          </a:solidFill>
                          <a:ln w="618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449205" name="Freeform 42449205"/>
                        <wps:cNvSpPr/>
                        <wps:spPr>
                          <a:xfrm>
                            <a:off x="1195160" y="480551"/>
                            <a:ext cx="60458" cy="107816"/>
                          </a:xfrm>
                          <a:custGeom>
                            <a:avLst/>
                            <a:gdLst>
                              <a:gd name="connsiteX0" fmla="*/ 619 w 60458"/>
                              <a:gd name="connsiteY0" fmla="*/ 36349 h 107816"/>
                              <a:gd name="connsiteX1" fmla="*/ 0 w 60458"/>
                              <a:gd name="connsiteY1" fmla="*/ 2464 h 107816"/>
                              <a:gd name="connsiteX2" fmla="*/ 22912 w 60458"/>
                              <a:gd name="connsiteY2" fmla="*/ 2464 h 107816"/>
                              <a:gd name="connsiteX3" fmla="*/ 24151 w 60458"/>
                              <a:gd name="connsiteY3" fmla="*/ 22179 h 107816"/>
                              <a:gd name="connsiteX4" fmla="*/ 24770 w 60458"/>
                              <a:gd name="connsiteY4" fmla="*/ 22179 h 107816"/>
                              <a:gd name="connsiteX5" fmla="*/ 53875 w 60458"/>
                              <a:gd name="connsiteY5" fmla="*/ 0 h 107816"/>
                              <a:gd name="connsiteX6" fmla="*/ 60068 w 60458"/>
                              <a:gd name="connsiteY6" fmla="*/ 616 h 107816"/>
                              <a:gd name="connsiteX7" fmla="*/ 60068 w 60458"/>
                              <a:gd name="connsiteY7" fmla="*/ 25260 h 107816"/>
                              <a:gd name="connsiteX8" fmla="*/ 52017 w 60458"/>
                              <a:gd name="connsiteY8" fmla="*/ 24644 h 107816"/>
                              <a:gd name="connsiteX9" fmla="*/ 27866 w 60458"/>
                              <a:gd name="connsiteY9" fmla="*/ 44975 h 107816"/>
                              <a:gd name="connsiteX10" fmla="*/ 27247 w 60458"/>
                              <a:gd name="connsiteY10" fmla="*/ 52984 h 107816"/>
                              <a:gd name="connsiteX11" fmla="*/ 27247 w 60458"/>
                              <a:gd name="connsiteY11" fmla="*/ 107816 h 107816"/>
                              <a:gd name="connsiteX12" fmla="*/ 619 w 60458"/>
                              <a:gd name="connsiteY12" fmla="*/ 107816 h 107816"/>
                              <a:gd name="connsiteX13" fmla="*/ 619 w 60458"/>
                              <a:gd name="connsiteY13" fmla="*/ 36349 h 1078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60458" h="107816">
                                <a:moveTo>
                                  <a:pt x="619" y="36349"/>
                                </a:moveTo>
                                <a:cubicBezTo>
                                  <a:pt x="619" y="22179"/>
                                  <a:pt x="619" y="11706"/>
                                  <a:pt x="0" y="2464"/>
                                </a:cubicBezTo>
                                <a:lnTo>
                                  <a:pt x="22912" y="2464"/>
                                </a:lnTo>
                                <a:lnTo>
                                  <a:pt x="24151" y="22179"/>
                                </a:lnTo>
                                <a:lnTo>
                                  <a:pt x="24770" y="22179"/>
                                </a:lnTo>
                                <a:cubicBezTo>
                                  <a:pt x="29724" y="7393"/>
                                  <a:pt x="42728" y="0"/>
                                  <a:pt x="53875" y="0"/>
                                </a:cubicBezTo>
                                <a:cubicBezTo>
                                  <a:pt x="65022" y="0"/>
                                  <a:pt x="58210" y="0"/>
                                  <a:pt x="60068" y="616"/>
                                </a:cubicBezTo>
                                <a:lnTo>
                                  <a:pt x="60068" y="25260"/>
                                </a:lnTo>
                                <a:cubicBezTo>
                                  <a:pt x="57591" y="25260"/>
                                  <a:pt x="55114" y="24644"/>
                                  <a:pt x="52017" y="24644"/>
                                </a:cubicBezTo>
                                <a:cubicBezTo>
                                  <a:pt x="39632" y="24644"/>
                                  <a:pt x="30343" y="32653"/>
                                  <a:pt x="27866" y="44975"/>
                                </a:cubicBezTo>
                                <a:cubicBezTo>
                                  <a:pt x="27866" y="47439"/>
                                  <a:pt x="27247" y="49903"/>
                                  <a:pt x="27247" y="52984"/>
                                </a:cubicBezTo>
                                <a:lnTo>
                                  <a:pt x="27247" y="107816"/>
                                </a:lnTo>
                                <a:lnTo>
                                  <a:pt x="619" y="107816"/>
                                </a:lnTo>
                                <a:lnTo>
                                  <a:pt x="619" y="36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47C"/>
                          </a:solidFill>
                          <a:ln w="618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7364163" name="Freeform 1697364163"/>
                        <wps:cNvSpPr/>
                        <wps:spPr>
                          <a:xfrm>
                            <a:off x="1304767" y="442354"/>
                            <a:ext cx="128804" cy="146013"/>
                          </a:xfrm>
                          <a:custGeom>
                            <a:avLst/>
                            <a:gdLst>
                              <a:gd name="connsiteX0" fmla="*/ 40252 w 128804"/>
                              <a:gd name="connsiteY0" fmla="*/ 104736 h 146013"/>
                              <a:gd name="connsiteX1" fmla="*/ 27866 w 128804"/>
                              <a:gd name="connsiteY1" fmla="*/ 146014 h 146013"/>
                              <a:gd name="connsiteX2" fmla="*/ 0 w 128804"/>
                              <a:gd name="connsiteY2" fmla="*/ 146014 h 146013"/>
                              <a:gd name="connsiteX3" fmla="*/ 47063 w 128804"/>
                              <a:gd name="connsiteY3" fmla="*/ 0 h 146013"/>
                              <a:gd name="connsiteX4" fmla="*/ 81122 w 128804"/>
                              <a:gd name="connsiteY4" fmla="*/ 0 h 146013"/>
                              <a:gd name="connsiteX5" fmla="*/ 128805 w 128804"/>
                              <a:gd name="connsiteY5" fmla="*/ 146014 h 146013"/>
                              <a:gd name="connsiteX6" fmla="*/ 99700 w 128804"/>
                              <a:gd name="connsiteY6" fmla="*/ 146014 h 146013"/>
                              <a:gd name="connsiteX7" fmla="*/ 86696 w 128804"/>
                              <a:gd name="connsiteY7" fmla="*/ 104736 h 146013"/>
                              <a:gd name="connsiteX8" fmla="*/ 40252 w 128804"/>
                              <a:gd name="connsiteY8" fmla="*/ 104736 h 146013"/>
                              <a:gd name="connsiteX9" fmla="*/ 82361 w 128804"/>
                              <a:gd name="connsiteY9" fmla="*/ 84405 h 146013"/>
                              <a:gd name="connsiteX10" fmla="*/ 70595 w 128804"/>
                              <a:gd name="connsiteY10" fmla="*/ 48671 h 146013"/>
                              <a:gd name="connsiteX11" fmla="*/ 63164 w 128804"/>
                              <a:gd name="connsiteY11" fmla="*/ 21563 h 146013"/>
                              <a:gd name="connsiteX12" fmla="*/ 63164 w 128804"/>
                              <a:gd name="connsiteY12" fmla="*/ 21563 h 146013"/>
                              <a:gd name="connsiteX13" fmla="*/ 56352 w 128804"/>
                              <a:gd name="connsiteY13" fmla="*/ 48671 h 146013"/>
                              <a:gd name="connsiteX14" fmla="*/ 45206 w 128804"/>
                              <a:gd name="connsiteY14" fmla="*/ 84405 h 146013"/>
                              <a:gd name="connsiteX15" fmla="*/ 82980 w 128804"/>
                              <a:gd name="connsiteY15" fmla="*/ 84405 h 14601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</a:cxnLst>
                            <a:rect l="l" t="t" r="r" b="b"/>
                            <a:pathLst>
                              <a:path w="128804" h="146013">
                                <a:moveTo>
                                  <a:pt x="40252" y="104736"/>
                                </a:moveTo>
                                <a:lnTo>
                                  <a:pt x="27866" y="146014"/>
                                </a:lnTo>
                                <a:lnTo>
                                  <a:pt x="0" y="146014"/>
                                </a:lnTo>
                                <a:lnTo>
                                  <a:pt x="47063" y="0"/>
                                </a:lnTo>
                                <a:lnTo>
                                  <a:pt x="81122" y="0"/>
                                </a:lnTo>
                                <a:lnTo>
                                  <a:pt x="128805" y="146014"/>
                                </a:lnTo>
                                <a:lnTo>
                                  <a:pt x="99700" y="146014"/>
                                </a:lnTo>
                                <a:lnTo>
                                  <a:pt x="86696" y="104736"/>
                                </a:lnTo>
                                <a:lnTo>
                                  <a:pt x="40252" y="104736"/>
                                </a:lnTo>
                                <a:close/>
                                <a:moveTo>
                                  <a:pt x="82361" y="84405"/>
                                </a:moveTo>
                                <a:lnTo>
                                  <a:pt x="70595" y="48671"/>
                                </a:lnTo>
                                <a:cubicBezTo>
                                  <a:pt x="67499" y="40046"/>
                                  <a:pt x="65641" y="29572"/>
                                  <a:pt x="63164" y="21563"/>
                                </a:cubicBezTo>
                                <a:lnTo>
                                  <a:pt x="63164" y="21563"/>
                                </a:lnTo>
                                <a:cubicBezTo>
                                  <a:pt x="60687" y="30188"/>
                                  <a:pt x="58829" y="40046"/>
                                  <a:pt x="56352" y="48671"/>
                                </a:cubicBezTo>
                                <a:lnTo>
                                  <a:pt x="45206" y="84405"/>
                                </a:lnTo>
                                <a:lnTo>
                                  <a:pt x="82980" y="844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47C"/>
                          </a:solidFill>
                          <a:ln w="618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34953" name="Freeform 18834953"/>
                        <wps:cNvSpPr/>
                        <wps:spPr>
                          <a:xfrm>
                            <a:off x="1441003" y="434344"/>
                            <a:ext cx="105273" cy="156487"/>
                          </a:xfrm>
                          <a:custGeom>
                            <a:avLst/>
                            <a:gdLst>
                              <a:gd name="connsiteX0" fmla="*/ 104654 w 105273"/>
                              <a:gd name="connsiteY0" fmla="*/ 0 h 156487"/>
                              <a:gd name="connsiteX1" fmla="*/ 104654 w 105273"/>
                              <a:gd name="connsiteY1" fmla="*/ 124451 h 156487"/>
                              <a:gd name="connsiteX2" fmla="*/ 105273 w 105273"/>
                              <a:gd name="connsiteY2" fmla="*/ 154023 h 156487"/>
                              <a:gd name="connsiteX3" fmla="*/ 81742 w 105273"/>
                              <a:gd name="connsiteY3" fmla="*/ 154023 h 156487"/>
                              <a:gd name="connsiteX4" fmla="*/ 80503 w 105273"/>
                              <a:gd name="connsiteY4" fmla="*/ 137389 h 156487"/>
                              <a:gd name="connsiteX5" fmla="*/ 80503 w 105273"/>
                              <a:gd name="connsiteY5" fmla="*/ 137389 h 156487"/>
                              <a:gd name="connsiteX6" fmla="*/ 45825 w 105273"/>
                              <a:gd name="connsiteY6" fmla="*/ 156487 h 156487"/>
                              <a:gd name="connsiteX7" fmla="*/ 0 w 105273"/>
                              <a:gd name="connsiteY7" fmla="*/ 102271 h 156487"/>
                              <a:gd name="connsiteX8" fmla="*/ 47683 w 105273"/>
                              <a:gd name="connsiteY8" fmla="*/ 46207 h 156487"/>
                              <a:gd name="connsiteX9" fmla="*/ 77407 w 105273"/>
                              <a:gd name="connsiteY9" fmla="*/ 59761 h 156487"/>
                              <a:gd name="connsiteX10" fmla="*/ 77407 w 105273"/>
                              <a:gd name="connsiteY10" fmla="*/ 59761 h 156487"/>
                              <a:gd name="connsiteX11" fmla="*/ 77407 w 105273"/>
                              <a:gd name="connsiteY11" fmla="*/ 0 h 156487"/>
                              <a:gd name="connsiteX12" fmla="*/ 104035 w 105273"/>
                              <a:gd name="connsiteY12" fmla="*/ 0 h 156487"/>
                              <a:gd name="connsiteX13" fmla="*/ 78026 w 105273"/>
                              <a:gd name="connsiteY13" fmla="*/ 92414 h 156487"/>
                              <a:gd name="connsiteX14" fmla="*/ 77407 w 105273"/>
                              <a:gd name="connsiteY14" fmla="*/ 85021 h 156487"/>
                              <a:gd name="connsiteX15" fmla="*/ 54494 w 105273"/>
                              <a:gd name="connsiteY15" fmla="*/ 66538 h 156487"/>
                              <a:gd name="connsiteX16" fmla="*/ 27866 w 105273"/>
                              <a:gd name="connsiteY16" fmla="*/ 101039 h 156487"/>
                              <a:gd name="connsiteX17" fmla="*/ 54494 w 105273"/>
                              <a:gd name="connsiteY17" fmla="*/ 134924 h 156487"/>
                              <a:gd name="connsiteX18" fmla="*/ 77407 w 105273"/>
                              <a:gd name="connsiteY18" fmla="*/ 115825 h 156487"/>
                              <a:gd name="connsiteX19" fmla="*/ 78026 w 105273"/>
                              <a:gd name="connsiteY19" fmla="*/ 107816 h 156487"/>
                              <a:gd name="connsiteX20" fmla="*/ 78026 w 105273"/>
                              <a:gd name="connsiteY20" fmla="*/ 91798 h 15648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</a:cxnLst>
                            <a:rect l="l" t="t" r="r" b="b"/>
                            <a:pathLst>
                              <a:path w="105273" h="156487">
                                <a:moveTo>
                                  <a:pt x="104654" y="0"/>
                                </a:moveTo>
                                <a:lnTo>
                                  <a:pt x="104654" y="124451"/>
                                </a:lnTo>
                                <a:cubicBezTo>
                                  <a:pt x="104654" y="135540"/>
                                  <a:pt x="104654" y="147246"/>
                                  <a:pt x="105273" y="154023"/>
                                </a:cubicBezTo>
                                <a:lnTo>
                                  <a:pt x="81742" y="154023"/>
                                </a:lnTo>
                                <a:lnTo>
                                  <a:pt x="80503" y="137389"/>
                                </a:lnTo>
                                <a:lnTo>
                                  <a:pt x="80503" y="137389"/>
                                </a:lnTo>
                                <a:cubicBezTo>
                                  <a:pt x="74310" y="149094"/>
                                  <a:pt x="61306" y="156487"/>
                                  <a:pt x="45825" y="156487"/>
                                </a:cubicBezTo>
                                <a:cubicBezTo>
                                  <a:pt x="20435" y="156487"/>
                                  <a:pt x="0" y="134924"/>
                                  <a:pt x="0" y="102271"/>
                                </a:cubicBezTo>
                                <a:cubicBezTo>
                                  <a:pt x="0" y="67154"/>
                                  <a:pt x="22293" y="46207"/>
                                  <a:pt x="47683" y="46207"/>
                                </a:cubicBezTo>
                                <a:cubicBezTo>
                                  <a:pt x="73072" y="46207"/>
                                  <a:pt x="72453" y="52368"/>
                                  <a:pt x="77407" y="59761"/>
                                </a:cubicBezTo>
                                <a:lnTo>
                                  <a:pt x="77407" y="59761"/>
                                </a:lnTo>
                                <a:lnTo>
                                  <a:pt x="77407" y="0"/>
                                </a:lnTo>
                                <a:lnTo>
                                  <a:pt x="104035" y="0"/>
                                </a:lnTo>
                                <a:close/>
                                <a:moveTo>
                                  <a:pt x="78026" y="92414"/>
                                </a:moveTo>
                                <a:cubicBezTo>
                                  <a:pt x="78026" y="89949"/>
                                  <a:pt x="78026" y="87485"/>
                                  <a:pt x="77407" y="85021"/>
                                </a:cubicBezTo>
                                <a:cubicBezTo>
                                  <a:pt x="74930" y="74547"/>
                                  <a:pt x="66260" y="66538"/>
                                  <a:pt x="54494" y="66538"/>
                                </a:cubicBezTo>
                                <a:cubicBezTo>
                                  <a:pt x="42729" y="66538"/>
                                  <a:pt x="27866" y="81940"/>
                                  <a:pt x="27866" y="101039"/>
                                </a:cubicBezTo>
                                <a:cubicBezTo>
                                  <a:pt x="27866" y="120138"/>
                                  <a:pt x="37155" y="134924"/>
                                  <a:pt x="54494" y="134924"/>
                                </a:cubicBezTo>
                                <a:cubicBezTo>
                                  <a:pt x="71833" y="134924"/>
                                  <a:pt x="74930" y="127531"/>
                                  <a:pt x="77407" y="115825"/>
                                </a:cubicBezTo>
                                <a:cubicBezTo>
                                  <a:pt x="78026" y="113361"/>
                                  <a:pt x="78026" y="110897"/>
                                  <a:pt x="78026" y="107816"/>
                                </a:cubicBezTo>
                                <a:lnTo>
                                  <a:pt x="78026" y="917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47C"/>
                          </a:solidFill>
                          <a:ln w="618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7048118" name="Freeform 1537048118"/>
                        <wps:cNvSpPr/>
                        <wps:spPr>
                          <a:xfrm>
                            <a:off x="1571666" y="480551"/>
                            <a:ext cx="156671" cy="108432"/>
                          </a:xfrm>
                          <a:custGeom>
                            <a:avLst/>
                            <a:gdLst>
                              <a:gd name="connsiteX0" fmla="*/ 619 w 156671"/>
                              <a:gd name="connsiteY0" fmla="*/ 33885 h 108432"/>
                              <a:gd name="connsiteX1" fmla="*/ 0 w 156671"/>
                              <a:gd name="connsiteY1" fmla="*/ 2464 h 108432"/>
                              <a:gd name="connsiteX2" fmla="*/ 22912 w 156671"/>
                              <a:gd name="connsiteY2" fmla="*/ 2464 h 108432"/>
                              <a:gd name="connsiteX3" fmla="*/ 24151 w 156671"/>
                              <a:gd name="connsiteY3" fmla="*/ 17867 h 108432"/>
                              <a:gd name="connsiteX4" fmla="*/ 24770 w 156671"/>
                              <a:gd name="connsiteY4" fmla="*/ 17867 h 108432"/>
                              <a:gd name="connsiteX5" fmla="*/ 57591 w 156671"/>
                              <a:gd name="connsiteY5" fmla="*/ 0 h 108432"/>
                              <a:gd name="connsiteX6" fmla="*/ 86695 w 156671"/>
                              <a:gd name="connsiteY6" fmla="*/ 19715 h 108432"/>
                              <a:gd name="connsiteX7" fmla="*/ 86695 w 156671"/>
                              <a:gd name="connsiteY7" fmla="*/ 19715 h 108432"/>
                              <a:gd name="connsiteX8" fmla="*/ 99700 w 156671"/>
                              <a:gd name="connsiteY8" fmla="*/ 6777 h 108432"/>
                              <a:gd name="connsiteX9" fmla="*/ 121374 w 156671"/>
                              <a:gd name="connsiteY9" fmla="*/ 616 h 108432"/>
                              <a:gd name="connsiteX10" fmla="*/ 156671 w 156671"/>
                              <a:gd name="connsiteY10" fmla="*/ 46207 h 108432"/>
                              <a:gd name="connsiteX11" fmla="*/ 156671 w 156671"/>
                              <a:gd name="connsiteY11" fmla="*/ 108432 h 108432"/>
                              <a:gd name="connsiteX12" fmla="*/ 130663 w 156671"/>
                              <a:gd name="connsiteY12" fmla="*/ 108432 h 108432"/>
                              <a:gd name="connsiteX13" fmla="*/ 130663 w 156671"/>
                              <a:gd name="connsiteY13" fmla="*/ 49903 h 108432"/>
                              <a:gd name="connsiteX14" fmla="*/ 111466 w 156671"/>
                              <a:gd name="connsiteY14" fmla="*/ 22179 h 108432"/>
                              <a:gd name="connsiteX15" fmla="*/ 92888 w 156671"/>
                              <a:gd name="connsiteY15" fmla="*/ 36349 h 108432"/>
                              <a:gd name="connsiteX16" fmla="*/ 91650 w 156671"/>
                              <a:gd name="connsiteY16" fmla="*/ 44975 h 108432"/>
                              <a:gd name="connsiteX17" fmla="*/ 91650 w 156671"/>
                              <a:gd name="connsiteY17" fmla="*/ 108432 h 108432"/>
                              <a:gd name="connsiteX18" fmla="*/ 65641 w 156671"/>
                              <a:gd name="connsiteY18" fmla="*/ 108432 h 108432"/>
                              <a:gd name="connsiteX19" fmla="*/ 65641 w 156671"/>
                              <a:gd name="connsiteY19" fmla="*/ 47439 h 108432"/>
                              <a:gd name="connsiteX20" fmla="*/ 47063 w 156671"/>
                              <a:gd name="connsiteY20" fmla="*/ 22179 h 108432"/>
                              <a:gd name="connsiteX21" fmla="*/ 27866 w 156671"/>
                              <a:gd name="connsiteY21" fmla="*/ 36966 h 108432"/>
                              <a:gd name="connsiteX22" fmla="*/ 26628 w 156671"/>
                              <a:gd name="connsiteY22" fmla="*/ 45591 h 108432"/>
                              <a:gd name="connsiteX23" fmla="*/ 26628 w 156671"/>
                              <a:gd name="connsiteY23" fmla="*/ 107816 h 108432"/>
                              <a:gd name="connsiteX24" fmla="*/ 619 w 156671"/>
                              <a:gd name="connsiteY24" fmla="*/ 107816 h 108432"/>
                              <a:gd name="connsiteX25" fmla="*/ 619 w 156671"/>
                              <a:gd name="connsiteY25" fmla="*/ 33885 h 10843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</a:cxnLst>
                            <a:rect l="l" t="t" r="r" b="b"/>
                            <a:pathLst>
                              <a:path w="156671" h="108432">
                                <a:moveTo>
                                  <a:pt x="619" y="33885"/>
                                </a:moveTo>
                                <a:cubicBezTo>
                                  <a:pt x="619" y="21563"/>
                                  <a:pt x="619" y="11706"/>
                                  <a:pt x="0" y="2464"/>
                                </a:cubicBezTo>
                                <a:lnTo>
                                  <a:pt x="22912" y="2464"/>
                                </a:lnTo>
                                <a:lnTo>
                                  <a:pt x="24151" y="17867"/>
                                </a:lnTo>
                                <a:lnTo>
                                  <a:pt x="24770" y="17867"/>
                                </a:lnTo>
                                <a:cubicBezTo>
                                  <a:pt x="29724" y="9857"/>
                                  <a:pt x="39632" y="0"/>
                                  <a:pt x="57591" y="0"/>
                                </a:cubicBezTo>
                                <a:cubicBezTo>
                                  <a:pt x="75549" y="0"/>
                                  <a:pt x="82361" y="8009"/>
                                  <a:pt x="86695" y="19715"/>
                                </a:cubicBezTo>
                                <a:lnTo>
                                  <a:pt x="86695" y="19715"/>
                                </a:lnTo>
                                <a:cubicBezTo>
                                  <a:pt x="90411" y="14170"/>
                                  <a:pt x="94746" y="9241"/>
                                  <a:pt x="99700" y="6777"/>
                                </a:cubicBezTo>
                                <a:cubicBezTo>
                                  <a:pt x="105892" y="2464"/>
                                  <a:pt x="112704" y="616"/>
                                  <a:pt x="121374" y="616"/>
                                </a:cubicBezTo>
                                <a:cubicBezTo>
                                  <a:pt x="138713" y="616"/>
                                  <a:pt x="156671" y="12322"/>
                                  <a:pt x="156671" y="46207"/>
                                </a:cubicBezTo>
                                <a:lnTo>
                                  <a:pt x="156671" y="108432"/>
                                </a:lnTo>
                                <a:lnTo>
                                  <a:pt x="130663" y="108432"/>
                                </a:lnTo>
                                <a:lnTo>
                                  <a:pt x="130663" y="49903"/>
                                </a:lnTo>
                                <a:cubicBezTo>
                                  <a:pt x="130663" y="32037"/>
                                  <a:pt x="124470" y="22179"/>
                                  <a:pt x="111466" y="22179"/>
                                </a:cubicBezTo>
                                <a:cubicBezTo>
                                  <a:pt x="98461" y="22179"/>
                                  <a:pt x="95365" y="28956"/>
                                  <a:pt x="92888" y="36349"/>
                                </a:cubicBezTo>
                                <a:cubicBezTo>
                                  <a:pt x="92269" y="38814"/>
                                  <a:pt x="91650" y="42510"/>
                                  <a:pt x="91650" y="44975"/>
                                </a:cubicBezTo>
                                <a:lnTo>
                                  <a:pt x="91650" y="108432"/>
                                </a:lnTo>
                                <a:lnTo>
                                  <a:pt x="65641" y="108432"/>
                                </a:lnTo>
                                <a:lnTo>
                                  <a:pt x="65641" y="47439"/>
                                </a:lnTo>
                                <a:cubicBezTo>
                                  <a:pt x="65641" y="32653"/>
                                  <a:pt x="60068" y="22179"/>
                                  <a:pt x="47063" y="22179"/>
                                </a:cubicBezTo>
                                <a:cubicBezTo>
                                  <a:pt x="34059" y="22179"/>
                                  <a:pt x="30343" y="30189"/>
                                  <a:pt x="27866" y="36966"/>
                                </a:cubicBezTo>
                                <a:cubicBezTo>
                                  <a:pt x="27247" y="40046"/>
                                  <a:pt x="26628" y="43126"/>
                                  <a:pt x="26628" y="45591"/>
                                </a:cubicBezTo>
                                <a:lnTo>
                                  <a:pt x="26628" y="107816"/>
                                </a:lnTo>
                                <a:lnTo>
                                  <a:pt x="619" y="107816"/>
                                </a:lnTo>
                                <a:lnTo>
                                  <a:pt x="619" y="338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47C"/>
                          </a:solidFill>
                          <a:ln w="618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179714" name="Freeform 268179714"/>
                        <wps:cNvSpPr/>
                        <wps:spPr>
                          <a:xfrm>
                            <a:off x="1753107" y="438657"/>
                            <a:ext cx="30343" cy="149710"/>
                          </a:xfrm>
                          <a:custGeom>
                            <a:avLst/>
                            <a:gdLst>
                              <a:gd name="connsiteX0" fmla="*/ 30343 w 30343"/>
                              <a:gd name="connsiteY0" fmla="*/ 14786 h 149710"/>
                              <a:gd name="connsiteX1" fmla="*/ 14862 w 30343"/>
                              <a:gd name="connsiteY1" fmla="*/ 28956 h 149710"/>
                              <a:gd name="connsiteX2" fmla="*/ 0 w 30343"/>
                              <a:gd name="connsiteY2" fmla="*/ 14786 h 149710"/>
                              <a:gd name="connsiteX3" fmla="*/ 14862 w 30343"/>
                              <a:gd name="connsiteY3" fmla="*/ 0 h 149710"/>
                              <a:gd name="connsiteX4" fmla="*/ 29724 w 30343"/>
                              <a:gd name="connsiteY4" fmla="*/ 14786 h 149710"/>
                              <a:gd name="connsiteX5" fmla="*/ 1858 w 30343"/>
                              <a:gd name="connsiteY5" fmla="*/ 149710 h 149710"/>
                              <a:gd name="connsiteX6" fmla="*/ 1858 w 30343"/>
                              <a:gd name="connsiteY6" fmla="*/ 44359 h 149710"/>
                              <a:gd name="connsiteX7" fmla="*/ 28486 w 30343"/>
                              <a:gd name="connsiteY7" fmla="*/ 44359 h 149710"/>
                              <a:gd name="connsiteX8" fmla="*/ 28486 w 30343"/>
                              <a:gd name="connsiteY8" fmla="*/ 149710 h 149710"/>
                              <a:gd name="connsiteX9" fmla="*/ 1858 w 30343"/>
                              <a:gd name="connsiteY9" fmla="*/ 149710 h 14971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30343" h="149710">
                                <a:moveTo>
                                  <a:pt x="30343" y="14786"/>
                                </a:moveTo>
                                <a:cubicBezTo>
                                  <a:pt x="30343" y="22795"/>
                                  <a:pt x="24151" y="28956"/>
                                  <a:pt x="14862" y="28956"/>
                                </a:cubicBezTo>
                                <a:cubicBezTo>
                                  <a:pt x="5573" y="28956"/>
                                  <a:pt x="0" y="22179"/>
                                  <a:pt x="0" y="14786"/>
                                </a:cubicBezTo>
                                <a:cubicBezTo>
                                  <a:pt x="0" y="7393"/>
                                  <a:pt x="6193" y="0"/>
                                  <a:pt x="14862" y="0"/>
                                </a:cubicBezTo>
                                <a:cubicBezTo>
                                  <a:pt x="23532" y="0"/>
                                  <a:pt x="29724" y="6161"/>
                                  <a:pt x="29724" y="14786"/>
                                </a:cubicBezTo>
                                <a:close/>
                                <a:moveTo>
                                  <a:pt x="1858" y="149710"/>
                                </a:moveTo>
                                <a:lnTo>
                                  <a:pt x="1858" y="44359"/>
                                </a:lnTo>
                                <a:lnTo>
                                  <a:pt x="28486" y="44359"/>
                                </a:lnTo>
                                <a:lnTo>
                                  <a:pt x="28486" y="149710"/>
                                </a:lnTo>
                                <a:lnTo>
                                  <a:pt x="1858" y="1497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47C"/>
                          </a:solidFill>
                          <a:ln w="618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2878731" name="Freeform 1422878731"/>
                        <wps:cNvSpPr/>
                        <wps:spPr>
                          <a:xfrm>
                            <a:off x="1807602" y="480551"/>
                            <a:ext cx="97222" cy="108432"/>
                          </a:xfrm>
                          <a:custGeom>
                            <a:avLst/>
                            <a:gdLst>
                              <a:gd name="connsiteX0" fmla="*/ 619 w 97222"/>
                              <a:gd name="connsiteY0" fmla="*/ 33885 h 108432"/>
                              <a:gd name="connsiteX1" fmla="*/ 0 w 97222"/>
                              <a:gd name="connsiteY1" fmla="*/ 2464 h 108432"/>
                              <a:gd name="connsiteX2" fmla="*/ 23532 w 97222"/>
                              <a:gd name="connsiteY2" fmla="*/ 2464 h 108432"/>
                              <a:gd name="connsiteX3" fmla="*/ 24770 w 97222"/>
                              <a:gd name="connsiteY3" fmla="*/ 18483 h 108432"/>
                              <a:gd name="connsiteX4" fmla="*/ 25389 w 97222"/>
                              <a:gd name="connsiteY4" fmla="*/ 18483 h 108432"/>
                              <a:gd name="connsiteX5" fmla="*/ 59448 w 97222"/>
                              <a:gd name="connsiteY5" fmla="*/ 0 h 108432"/>
                              <a:gd name="connsiteX6" fmla="*/ 97223 w 97222"/>
                              <a:gd name="connsiteY6" fmla="*/ 45591 h 108432"/>
                              <a:gd name="connsiteX7" fmla="*/ 97223 w 97222"/>
                              <a:gd name="connsiteY7" fmla="*/ 108432 h 108432"/>
                              <a:gd name="connsiteX8" fmla="*/ 70595 w 97222"/>
                              <a:gd name="connsiteY8" fmla="*/ 108432 h 108432"/>
                              <a:gd name="connsiteX9" fmla="*/ 70595 w 97222"/>
                              <a:gd name="connsiteY9" fmla="*/ 48671 h 108432"/>
                              <a:gd name="connsiteX10" fmla="*/ 50160 w 97222"/>
                              <a:gd name="connsiteY10" fmla="*/ 22179 h 108432"/>
                              <a:gd name="connsiteX11" fmla="*/ 29105 w 97222"/>
                              <a:gd name="connsiteY11" fmla="*/ 37582 h 108432"/>
                              <a:gd name="connsiteX12" fmla="*/ 27866 w 97222"/>
                              <a:gd name="connsiteY12" fmla="*/ 46207 h 108432"/>
                              <a:gd name="connsiteX13" fmla="*/ 27866 w 97222"/>
                              <a:gd name="connsiteY13" fmla="*/ 108432 h 108432"/>
                              <a:gd name="connsiteX14" fmla="*/ 1239 w 97222"/>
                              <a:gd name="connsiteY14" fmla="*/ 108432 h 108432"/>
                              <a:gd name="connsiteX15" fmla="*/ 1239 w 97222"/>
                              <a:gd name="connsiteY15" fmla="*/ 34501 h 10843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</a:cxnLst>
                            <a:rect l="l" t="t" r="r" b="b"/>
                            <a:pathLst>
                              <a:path w="97222" h="108432">
                                <a:moveTo>
                                  <a:pt x="619" y="33885"/>
                                </a:moveTo>
                                <a:cubicBezTo>
                                  <a:pt x="619" y="21563"/>
                                  <a:pt x="619" y="11706"/>
                                  <a:pt x="0" y="2464"/>
                                </a:cubicBezTo>
                                <a:lnTo>
                                  <a:pt x="23532" y="2464"/>
                                </a:lnTo>
                                <a:lnTo>
                                  <a:pt x="24770" y="18483"/>
                                </a:lnTo>
                                <a:lnTo>
                                  <a:pt x="25389" y="18483"/>
                                </a:lnTo>
                                <a:cubicBezTo>
                                  <a:pt x="30343" y="10474"/>
                                  <a:pt x="41490" y="0"/>
                                  <a:pt x="59448" y="0"/>
                                </a:cubicBezTo>
                                <a:cubicBezTo>
                                  <a:pt x="77407" y="0"/>
                                  <a:pt x="97223" y="11706"/>
                                  <a:pt x="97223" y="45591"/>
                                </a:cubicBezTo>
                                <a:lnTo>
                                  <a:pt x="97223" y="108432"/>
                                </a:lnTo>
                                <a:lnTo>
                                  <a:pt x="70595" y="108432"/>
                                </a:lnTo>
                                <a:lnTo>
                                  <a:pt x="70595" y="48671"/>
                                </a:lnTo>
                                <a:cubicBezTo>
                                  <a:pt x="70595" y="33269"/>
                                  <a:pt x="65022" y="22179"/>
                                  <a:pt x="50160" y="22179"/>
                                </a:cubicBezTo>
                                <a:cubicBezTo>
                                  <a:pt x="35298" y="22179"/>
                                  <a:pt x="32201" y="29572"/>
                                  <a:pt x="29105" y="37582"/>
                                </a:cubicBezTo>
                                <a:cubicBezTo>
                                  <a:pt x="28486" y="40046"/>
                                  <a:pt x="27866" y="43126"/>
                                  <a:pt x="27866" y="46207"/>
                                </a:cubicBezTo>
                                <a:lnTo>
                                  <a:pt x="27866" y="108432"/>
                                </a:lnTo>
                                <a:lnTo>
                                  <a:pt x="1239" y="108432"/>
                                </a:lnTo>
                                <a:lnTo>
                                  <a:pt x="1239" y="345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47C"/>
                          </a:solidFill>
                          <a:ln w="618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9255454" name="Freeform 1649255454"/>
                        <wps:cNvSpPr/>
                        <wps:spPr>
                          <a:xfrm>
                            <a:off x="1928975" y="438657"/>
                            <a:ext cx="30343" cy="149710"/>
                          </a:xfrm>
                          <a:custGeom>
                            <a:avLst/>
                            <a:gdLst>
                              <a:gd name="connsiteX0" fmla="*/ 30343 w 30343"/>
                              <a:gd name="connsiteY0" fmla="*/ 14786 h 149710"/>
                              <a:gd name="connsiteX1" fmla="*/ 14862 w 30343"/>
                              <a:gd name="connsiteY1" fmla="*/ 28956 h 149710"/>
                              <a:gd name="connsiteX2" fmla="*/ 0 w 30343"/>
                              <a:gd name="connsiteY2" fmla="*/ 14786 h 149710"/>
                              <a:gd name="connsiteX3" fmla="*/ 14862 w 30343"/>
                              <a:gd name="connsiteY3" fmla="*/ 0 h 149710"/>
                              <a:gd name="connsiteX4" fmla="*/ 29724 w 30343"/>
                              <a:gd name="connsiteY4" fmla="*/ 14786 h 149710"/>
                              <a:gd name="connsiteX5" fmla="*/ 1858 w 30343"/>
                              <a:gd name="connsiteY5" fmla="*/ 149710 h 149710"/>
                              <a:gd name="connsiteX6" fmla="*/ 1858 w 30343"/>
                              <a:gd name="connsiteY6" fmla="*/ 44359 h 149710"/>
                              <a:gd name="connsiteX7" fmla="*/ 28486 w 30343"/>
                              <a:gd name="connsiteY7" fmla="*/ 44359 h 149710"/>
                              <a:gd name="connsiteX8" fmla="*/ 28486 w 30343"/>
                              <a:gd name="connsiteY8" fmla="*/ 149710 h 149710"/>
                              <a:gd name="connsiteX9" fmla="*/ 1858 w 30343"/>
                              <a:gd name="connsiteY9" fmla="*/ 149710 h 14971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30343" h="149710">
                                <a:moveTo>
                                  <a:pt x="30343" y="14786"/>
                                </a:moveTo>
                                <a:cubicBezTo>
                                  <a:pt x="30343" y="22795"/>
                                  <a:pt x="24151" y="28956"/>
                                  <a:pt x="14862" y="28956"/>
                                </a:cubicBezTo>
                                <a:cubicBezTo>
                                  <a:pt x="5573" y="28956"/>
                                  <a:pt x="0" y="22179"/>
                                  <a:pt x="0" y="14786"/>
                                </a:cubicBezTo>
                                <a:cubicBezTo>
                                  <a:pt x="0" y="7393"/>
                                  <a:pt x="6193" y="0"/>
                                  <a:pt x="14862" y="0"/>
                                </a:cubicBezTo>
                                <a:cubicBezTo>
                                  <a:pt x="23532" y="0"/>
                                  <a:pt x="29724" y="6161"/>
                                  <a:pt x="29724" y="14786"/>
                                </a:cubicBezTo>
                                <a:close/>
                                <a:moveTo>
                                  <a:pt x="1858" y="149710"/>
                                </a:moveTo>
                                <a:lnTo>
                                  <a:pt x="1858" y="44359"/>
                                </a:lnTo>
                                <a:lnTo>
                                  <a:pt x="28486" y="44359"/>
                                </a:lnTo>
                                <a:lnTo>
                                  <a:pt x="28486" y="149710"/>
                                </a:lnTo>
                                <a:lnTo>
                                  <a:pt x="1858" y="1497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47C"/>
                          </a:solidFill>
                          <a:ln w="618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7475221" name="Freeform 407475221"/>
                        <wps:cNvSpPr/>
                        <wps:spPr>
                          <a:xfrm>
                            <a:off x="1978516" y="481167"/>
                            <a:ext cx="75549" cy="109664"/>
                          </a:xfrm>
                          <a:custGeom>
                            <a:avLst/>
                            <a:gdLst>
                              <a:gd name="connsiteX0" fmla="*/ 4954 w 75549"/>
                              <a:gd name="connsiteY0" fmla="*/ 82556 h 109664"/>
                              <a:gd name="connsiteX1" fmla="*/ 32201 w 75549"/>
                              <a:gd name="connsiteY1" fmla="*/ 90566 h 109664"/>
                              <a:gd name="connsiteX2" fmla="*/ 48921 w 75549"/>
                              <a:gd name="connsiteY2" fmla="*/ 78860 h 109664"/>
                              <a:gd name="connsiteX3" fmla="*/ 31582 w 75549"/>
                              <a:gd name="connsiteY3" fmla="*/ 63458 h 109664"/>
                              <a:gd name="connsiteX4" fmla="*/ 2477 w 75549"/>
                              <a:gd name="connsiteY4" fmla="*/ 32653 h 109664"/>
                              <a:gd name="connsiteX5" fmla="*/ 42728 w 75549"/>
                              <a:gd name="connsiteY5" fmla="*/ 0 h 109664"/>
                              <a:gd name="connsiteX6" fmla="*/ 71214 w 75549"/>
                              <a:gd name="connsiteY6" fmla="*/ 6161 h 109664"/>
                              <a:gd name="connsiteX7" fmla="*/ 65641 w 75549"/>
                              <a:gd name="connsiteY7" fmla="*/ 24644 h 109664"/>
                              <a:gd name="connsiteX8" fmla="*/ 43348 w 75549"/>
                              <a:gd name="connsiteY8" fmla="*/ 18483 h 109664"/>
                              <a:gd name="connsiteX9" fmla="*/ 28486 w 75549"/>
                              <a:gd name="connsiteY9" fmla="*/ 29572 h 109664"/>
                              <a:gd name="connsiteX10" fmla="*/ 47063 w 75549"/>
                              <a:gd name="connsiteY10" fmla="*/ 44359 h 109664"/>
                              <a:gd name="connsiteX11" fmla="*/ 75549 w 75549"/>
                              <a:gd name="connsiteY11" fmla="*/ 76395 h 109664"/>
                              <a:gd name="connsiteX12" fmla="*/ 32201 w 75549"/>
                              <a:gd name="connsiteY12" fmla="*/ 109664 h 109664"/>
                              <a:gd name="connsiteX13" fmla="*/ 0 w 75549"/>
                              <a:gd name="connsiteY13" fmla="*/ 102271 h 109664"/>
                              <a:gd name="connsiteX14" fmla="*/ 5573 w 75549"/>
                              <a:gd name="connsiteY14" fmla="*/ 82556 h 10966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75549" h="109664">
                                <a:moveTo>
                                  <a:pt x="4954" y="82556"/>
                                </a:moveTo>
                                <a:cubicBezTo>
                                  <a:pt x="11146" y="86253"/>
                                  <a:pt x="22293" y="90566"/>
                                  <a:pt x="32201" y="90566"/>
                                </a:cubicBezTo>
                                <a:cubicBezTo>
                                  <a:pt x="42109" y="90566"/>
                                  <a:pt x="48921" y="85637"/>
                                  <a:pt x="48921" y="78860"/>
                                </a:cubicBezTo>
                                <a:cubicBezTo>
                                  <a:pt x="48921" y="72083"/>
                                  <a:pt x="44586" y="68386"/>
                                  <a:pt x="31582" y="63458"/>
                                </a:cubicBezTo>
                                <a:cubicBezTo>
                                  <a:pt x="11146" y="56681"/>
                                  <a:pt x="2477" y="44975"/>
                                  <a:pt x="2477" y="32653"/>
                                </a:cubicBezTo>
                                <a:cubicBezTo>
                                  <a:pt x="2477" y="14170"/>
                                  <a:pt x="17958" y="0"/>
                                  <a:pt x="42728" y="0"/>
                                </a:cubicBezTo>
                                <a:cubicBezTo>
                                  <a:pt x="67499" y="0"/>
                                  <a:pt x="65022" y="3080"/>
                                  <a:pt x="71214" y="6161"/>
                                </a:cubicBezTo>
                                <a:lnTo>
                                  <a:pt x="65641" y="24644"/>
                                </a:lnTo>
                                <a:cubicBezTo>
                                  <a:pt x="61306" y="22179"/>
                                  <a:pt x="52637" y="18483"/>
                                  <a:pt x="43348" y="18483"/>
                                </a:cubicBezTo>
                                <a:cubicBezTo>
                                  <a:pt x="34059" y="18483"/>
                                  <a:pt x="28486" y="23412"/>
                                  <a:pt x="28486" y="29572"/>
                                </a:cubicBezTo>
                                <a:cubicBezTo>
                                  <a:pt x="28486" y="35733"/>
                                  <a:pt x="33440" y="39430"/>
                                  <a:pt x="47063" y="44359"/>
                                </a:cubicBezTo>
                                <a:cubicBezTo>
                                  <a:pt x="66260" y="51136"/>
                                  <a:pt x="74930" y="60993"/>
                                  <a:pt x="75549" y="76395"/>
                                </a:cubicBezTo>
                                <a:cubicBezTo>
                                  <a:pt x="75549" y="95494"/>
                                  <a:pt x="60687" y="109664"/>
                                  <a:pt x="32201" y="109664"/>
                                </a:cubicBezTo>
                                <a:cubicBezTo>
                                  <a:pt x="3716" y="109664"/>
                                  <a:pt x="8050" y="106584"/>
                                  <a:pt x="0" y="102271"/>
                                </a:cubicBezTo>
                                <a:lnTo>
                                  <a:pt x="5573" y="825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47C"/>
                          </a:solidFill>
                          <a:ln w="618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5550897" name="Freeform 1905550897"/>
                        <wps:cNvSpPr/>
                        <wps:spPr>
                          <a:xfrm>
                            <a:off x="2062734" y="455908"/>
                            <a:ext cx="66879" cy="135540"/>
                          </a:xfrm>
                          <a:custGeom>
                            <a:avLst/>
                            <a:gdLst>
                              <a:gd name="connsiteX0" fmla="*/ 41490 w 66879"/>
                              <a:gd name="connsiteY0" fmla="*/ 0 h 135540"/>
                              <a:gd name="connsiteX1" fmla="*/ 41490 w 66879"/>
                              <a:gd name="connsiteY1" fmla="*/ 27108 h 135540"/>
                              <a:gd name="connsiteX2" fmla="*/ 66879 w 66879"/>
                              <a:gd name="connsiteY2" fmla="*/ 27108 h 135540"/>
                              <a:gd name="connsiteX3" fmla="*/ 66879 w 66879"/>
                              <a:gd name="connsiteY3" fmla="*/ 46823 h 135540"/>
                              <a:gd name="connsiteX4" fmla="*/ 41490 w 66879"/>
                              <a:gd name="connsiteY4" fmla="*/ 46823 h 135540"/>
                              <a:gd name="connsiteX5" fmla="*/ 41490 w 66879"/>
                              <a:gd name="connsiteY5" fmla="*/ 93646 h 135540"/>
                              <a:gd name="connsiteX6" fmla="*/ 55114 w 66879"/>
                              <a:gd name="connsiteY6" fmla="*/ 113361 h 135540"/>
                              <a:gd name="connsiteX7" fmla="*/ 65641 w 66879"/>
                              <a:gd name="connsiteY7" fmla="*/ 112129 h 135540"/>
                              <a:gd name="connsiteX8" fmla="*/ 65641 w 66879"/>
                              <a:gd name="connsiteY8" fmla="*/ 132460 h 135540"/>
                              <a:gd name="connsiteX9" fmla="*/ 46444 w 66879"/>
                              <a:gd name="connsiteY9" fmla="*/ 135540 h 135540"/>
                              <a:gd name="connsiteX10" fmla="*/ 23532 w 66879"/>
                              <a:gd name="connsiteY10" fmla="*/ 126915 h 135540"/>
                              <a:gd name="connsiteX11" fmla="*/ 14862 w 66879"/>
                              <a:gd name="connsiteY11" fmla="*/ 97343 h 135540"/>
                              <a:gd name="connsiteX12" fmla="*/ 14862 w 66879"/>
                              <a:gd name="connsiteY12" fmla="*/ 47439 h 135540"/>
                              <a:gd name="connsiteX13" fmla="*/ 0 w 66879"/>
                              <a:gd name="connsiteY13" fmla="*/ 47439 h 135540"/>
                              <a:gd name="connsiteX14" fmla="*/ 0 w 66879"/>
                              <a:gd name="connsiteY14" fmla="*/ 27724 h 135540"/>
                              <a:gd name="connsiteX15" fmla="*/ 14862 w 66879"/>
                              <a:gd name="connsiteY15" fmla="*/ 27724 h 135540"/>
                              <a:gd name="connsiteX16" fmla="*/ 14862 w 66879"/>
                              <a:gd name="connsiteY16" fmla="*/ 8009 h 135540"/>
                              <a:gd name="connsiteX17" fmla="*/ 41490 w 66879"/>
                              <a:gd name="connsiteY17" fmla="*/ 616 h 13554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66879" h="135540">
                                <a:moveTo>
                                  <a:pt x="41490" y="0"/>
                                </a:moveTo>
                                <a:lnTo>
                                  <a:pt x="41490" y="27108"/>
                                </a:lnTo>
                                <a:lnTo>
                                  <a:pt x="66879" y="27108"/>
                                </a:lnTo>
                                <a:lnTo>
                                  <a:pt x="66879" y="46823"/>
                                </a:lnTo>
                                <a:lnTo>
                                  <a:pt x="41490" y="46823"/>
                                </a:lnTo>
                                <a:lnTo>
                                  <a:pt x="41490" y="93646"/>
                                </a:lnTo>
                                <a:cubicBezTo>
                                  <a:pt x="41490" y="106584"/>
                                  <a:pt x="45205" y="113361"/>
                                  <a:pt x="55114" y="113361"/>
                                </a:cubicBezTo>
                                <a:cubicBezTo>
                                  <a:pt x="65022" y="113361"/>
                                  <a:pt x="62545" y="113361"/>
                                  <a:pt x="65641" y="112129"/>
                                </a:cubicBezTo>
                                <a:lnTo>
                                  <a:pt x="65641" y="132460"/>
                                </a:lnTo>
                                <a:cubicBezTo>
                                  <a:pt x="61925" y="133692"/>
                                  <a:pt x="55114" y="135540"/>
                                  <a:pt x="46444" y="135540"/>
                                </a:cubicBezTo>
                                <a:cubicBezTo>
                                  <a:pt x="37775" y="135540"/>
                                  <a:pt x="28486" y="132460"/>
                                  <a:pt x="23532" y="126915"/>
                                </a:cubicBezTo>
                                <a:cubicBezTo>
                                  <a:pt x="17339" y="120754"/>
                                  <a:pt x="14862" y="110897"/>
                                  <a:pt x="14862" y="97343"/>
                                </a:cubicBezTo>
                                <a:lnTo>
                                  <a:pt x="14862" y="47439"/>
                                </a:lnTo>
                                <a:lnTo>
                                  <a:pt x="0" y="47439"/>
                                </a:lnTo>
                                <a:lnTo>
                                  <a:pt x="0" y="27724"/>
                                </a:lnTo>
                                <a:lnTo>
                                  <a:pt x="14862" y="27724"/>
                                </a:lnTo>
                                <a:lnTo>
                                  <a:pt x="14862" y="8009"/>
                                </a:lnTo>
                                <a:lnTo>
                                  <a:pt x="41490" y="6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47C"/>
                          </a:solidFill>
                          <a:ln w="618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104219" name="Freeform 218104219"/>
                        <wps:cNvSpPr/>
                        <wps:spPr>
                          <a:xfrm>
                            <a:off x="2146953" y="480551"/>
                            <a:ext cx="60700" cy="107816"/>
                          </a:xfrm>
                          <a:custGeom>
                            <a:avLst/>
                            <a:gdLst>
                              <a:gd name="connsiteX0" fmla="*/ 619 w 60700"/>
                              <a:gd name="connsiteY0" fmla="*/ 36349 h 107816"/>
                              <a:gd name="connsiteX1" fmla="*/ 0 w 60700"/>
                              <a:gd name="connsiteY1" fmla="*/ 2464 h 107816"/>
                              <a:gd name="connsiteX2" fmla="*/ 22912 w 60700"/>
                              <a:gd name="connsiteY2" fmla="*/ 2464 h 107816"/>
                              <a:gd name="connsiteX3" fmla="*/ 24151 w 60700"/>
                              <a:gd name="connsiteY3" fmla="*/ 22179 h 107816"/>
                              <a:gd name="connsiteX4" fmla="*/ 24770 w 60700"/>
                              <a:gd name="connsiteY4" fmla="*/ 22179 h 107816"/>
                              <a:gd name="connsiteX5" fmla="*/ 53875 w 60700"/>
                              <a:gd name="connsiteY5" fmla="*/ 0 h 107816"/>
                              <a:gd name="connsiteX6" fmla="*/ 60068 w 60700"/>
                              <a:gd name="connsiteY6" fmla="*/ 616 h 107816"/>
                              <a:gd name="connsiteX7" fmla="*/ 60068 w 60700"/>
                              <a:gd name="connsiteY7" fmla="*/ 25260 h 107816"/>
                              <a:gd name="connsiteX8" fmla="*/ 52017 w 60700"/>
                              <a:gd name="connsiteY8" fmla="*/ 24644 h 107816"/>
                              <a:gd name="connsiteX9" fmla="*/ 27866 w 60700"/>
                              <a:gd name="connsiteY9" fmla="*/ 44975 h 107816"/>
                              <a:gd name="connsiteX10" fmla="*/ 27247 w 60700"/>
                              <a:gd name="connsiteY10" fmla="*/ 52984 h 107816"/>
                              <a:gd name="connsiteX11" fmla="*/ 27247 w 60700"/>
                              <a:gd name="connsiteY11" fmla="*/ 107816 h 107816"/>
                              <a:gd name="connsiteX12" fmla="*/ 619 w 60700"/>
                              <a:gd name="connsiteY12" fmla="*/ 107816 h 107816"/>
                              <a:gd name="connsiteX13" fmla="*/ 619 w 60700"/>
                              <a:gd name="connsiteY13" fmla="*/ 36349 h 1078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60700" h="107816">
                                <a:moveTo>
                                  <a:pt x="619" y="36349"/>
                                </a:moveTo>
                                <a:cubicBezTo>
                                  <a:pt x="619" y="22179"/>
                                  <a:pt x="619" y="11706"/>
                                  <a:pt x="0" y="2464"/>
                                </a:cubicBezTo>
                                <a:lnTo>
                                  <a:pt x="22912" y="2464"/>
                                </a:lnTo>
                                <a:lnTo>
                                  <a:pt x="24151" y="22179"/>
                                </a:lnTo>
                                <a:lnTo>
                                  <a:pt x="24770" y="22179"/>
                                </a:lnTo>
                                <a:cubicBezTo>
                                  <a:pt x="29724" y="7393"/>
                                  <a:pt x="42109" y="0"/>
                                  <a:pt x="53875" y="0"/>
                                </a:cubicBezTo>
                                <a:cubicBezTo>
                                  <a:pt x="65641" y="0"/>
                                  <a:pt x="58210" y="0"/>
                                  <a:pt x="60068" y="616"/>
                                </a:cubicBezTo>
                                <a:lnTo>
                                  <a:pt x="60068" y="25260"/>
                                </a:lnTo>
                                <a:cubicBezTo>
                                  <a:pt x="57591" y="25260"/>
                                  <a:pt x="55114" y="24644"/>
                                  <a:pt x="52017" y="24644"/>
                                </a:cubicBezTo>
                                <a:cubicBezTo>
                                  <a:pt x="39632" y="24644"/>
                                  <a:pt x="30343" y="32653"/>
                                  <a:pt x="27866" y="44975"/>
                                </a:cubicBezTo>
                                <a:cubicBezTo>
                                  <a:pt x="27866" y="47439"/>
                                  <a:pt x="27247" y="49903"/>
                                  <a:pt x="27247" y="52984"/>
                                </a:cubicBezTo>
                                <a:lnTo>
                                  <a:pt x="27247" y="107816"/>
                                </a:lnTo>
                                <a:lnTo>
                                  <a:pt x="619" y="107816"/>
                                </a:lnTo>
                                <a:lnTo>
                                  <a:pt x="619" y="36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47C"/>
                          </a:solidFill>
                          <a:ln w="618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6778339" name="Freeform 836778339"/>
                        <wps:cNvSpPr/>
                        <wps:spPr>
                          <a:xfrm>
                            <a:off x="2213832" y="480551"/>
                            <a:ext cx="91649" cy="110280"/>
                          </a:xfrm>
                          <a:custGeom>
                            <a:avLst/>
                            <a:gdLst>
                              <a:gd name="connsiteX0" fmla="*/ 89792 w 91649"/>
                              <a:gd name="connsiteY0" fmla="*/ 82556 h 110280"/>
                              <a:gd name="connsiteX1" fmla="*/ 91650 w 91649"/>
                              <a:gd name="connsiteY1" fmla="*/ 107816 h 110280"/>
                              <a:gd name="connsiteX2" fmla="*/ 67499 w 91649"/>
                              <a:gd name="connsiteY2" fmla="*/ 107816 h 110280"/>
                              <a:gd name="connsiteX3" fmla="*/ 65641 w 91649"/>
                              <a:gd name="connsiteY3" fmla="*/ 96110 h 110280"/>
                              <a:gd name="connsiteX4" fmla="*/ 65022 w 91649"/>
                              <a:gd name="connsiteY4" fmla="*/ 96110 h 110280"/>
                              <a:gd name="connsiteX5" fmla="*/ 33440 w 91649"/>
                              <a:gd name="connsiteY5" fmla="*/ 110281 h 110280"/>
                              <a:gd name="connsiteX6" fmla="*/ 0 w 91649"/>
                              <a:gd name="connsiteY6" fmla="*/ 78860 h 110280"/>
                              <a:gd name="connsiteX7" fmla="*/ 63164 w 91649"/>
                              <a:gd name="connsiteY7" fmla="*/ 38814 h 110280"/>
                              <a:gd name="connsiteX8" fmla="*/ 63164 w 91649"/>
                              <a:gd name="connsiteY8" fmla="*/ 36966 h 110280"/>
                              <a:gd name="connsiteX9" fmla="*/ 41490 w 91649"/>
                              <a:gd name="connsiteY9" fmla="*/ 18483 h 110280"/>
                              <a:gd name="connsiteX10" fmla="*/ 13004 w 91649"/>
                              <a:gd name="connsiteY10" fmla="*/ 26492 h 110280"/>
                              <a:gd name="connsiteX11" fmla="*/ 8050 w 91649"/>
                              <a:gd name="connsiteY11" fmla="*/ 9241 h 110280"/>
                              <a:gd name="connsiteX12" fmla="*/ 46444 w 91649"/>
                              <a:gd name="connsiteY12" fmla="*/ 0 h 110280"/>
                              <a:gd name="connsiteX13" fmla="*/ 90411 w 91649"/>
                              <a:gd name="connsiteY13" fmla="*/ 44359 h 110280"/>
                              <a:gd name="connsiteX14" fmla="*/ 90411 w 91649"/>
                              <a:gd name="connsiteY14" fmla="*/ 82556 h 110280"/>
                              <a:gd name="connsiteX15" fmla="*/ 63164 w 91649"/>
                              <a:gd name="connsiteY15" fmla="*/ 56064 h 110280"/>
                              <a:gd name="connsiteX16" fmla="*/ 26009 w 91649"/>
                              <a:gd name="connsiteY16" fmla="*/ 75779 h 110280"/>
                              <a:gd name="connsiteX17" fmla="*/ 41490 w 91649"/>
                              <a:gd name="connsiteY17" fmla="*/ 91182 h 110280"/>
                              <a:gd name="connsiteX18" fmla="*/ 62545 w 91649"/>
                              <a:gd name="connsiteY18" fmla="*/ 76395 h 110280"/>
                              <a:gd name="connsiteX19" fmla="*/ 63164 w 91649"/>
                              <a:gd name="connsiteY19" fmla="*/ 70235 h 110280"/>
                              <a:gd name="connsiteX20" fmla="*/ 63164 w 91649"/>
                              <a:gd name="connsiteY20" fmla="*/ 55448 h 11028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</a:cxnLst>
                            <a:rect l="l" t="t" r="r" b="b"/>
                            <a:pathLst>
                              <a:path w="91649" h="110280">
                                <a:moveTo>
                                  <a:pt x="89792" y="82556"/>
                                </a:moveTo>
                                <a:cubicBezTo>
                                  <a:pt x="89792" y="91798"/>
                                  <a:pt x="89792" y="101655"/>
                                  <a:pt x="91650" y="107816"/>
                                </a:cubicBezTo>
                                <a:lnTo>
                                  <a:pt x="67499" y="107816"/>
                                </a:lnTo>
                                <a:lnTo>
                                  <a:pt x="65641" y="96110"/>
                                </a:lnTo>
                                <a:lnTo>
                                  <a:pt x="65022" y="96110"/>
                                </a:lnTo>
                                <a:cubicBezTo>
                                  <a:pt x="58829" y="104120"/>
                                  <a:pt x="47683" y="110281"/>
                                  <a:pt x="33440" y="110281"/>
                                </a:cubicBezTo>
                                <a:cubicBezTo>
                                  <a:pt x="12385" y="110281"/>
                                  <a:pt x="0" y="94878"/>
                                  <a:pt x="0" y="78860"/>
                                </a:cubicBezTo>
                                <a:cubicBezTo>
                                  <a:pt x="0" y="52368"/>
                                  <a:pt x="23532" y="38814"/>
                                  <a:pt x="63164" y="38814"/>
                                </a:cubicBezTo>
                                <a:lnTo>
                                  <a:pt x="63164" y="36966"/>
                                </a:lnTo>
                                <a:cubicBezTo>
                                  <a:pt x="63164" y="30189"/>
                                  <a:pt x="60068" y="18483"/>
                                  <a:pt x="41490" y="18483"/>
                                </a:cubicBezTo>
                                <a:cubicBezTo>
                                  <a:pt x="22912" y="18483"/>
                                  <a:pt x="20435" y="21563"/>
                                  <a:pt x="13004" y="26492"/>
                                </a:cubicBezTo>
                                <a:lnTo>
                                  <a:pt x="8050" y="9241"/>
                                </a:lnTo>
                                <a:cubicBezTo>
                                  <a:pt x="16101" y="4313"/>
                                  <a:pt x="29724" y="0"/>
                                  <a:pt x="46444" y="0"/>
                                </a:cubicBezTo>
                                <a:cubicBezTo>
                                  <a:pt x="80503" y="0"/>
                                  <a:pt x="90411" y="21563"/>
                                  <a:pt x="90411" y="44359"/>
                                </a:cubicBezTo>
                                <a:lnTo>
                                  <a:pt x="90411" y="82556"/>
                                </a:lnTo>
                                <a:close/>
                                <a:moveTo>
                                  <a:pt x="63164" y="56064"/>
                                </a:moveTo>
                                <a:cubicBezTo>
                                  <a:pt x="43967" y="56064"/>
                                  <a:pt x="26009" y="59761"/>
                                  <a:pt x="26009" y="75779"/>
                                </a:cubicBezTo>
                                <a:cubicBezTo>
                                  <a:pt x="26009" y="91798"/>
                                  <a:pt x="32820" y="91182"/>
                                  <a:pt x="41490" y="91182"/>
                                </a:cubicBezTo>
                                <a:cubicBezTo>
                                  <a:pt x="50160" y="91182"/>
                                  <a:pt x="60068" y="84405"/>
                                  <a:pt x="62545" y="76395"/>
                                </a:cubicBezTo>
                                <a:cubicBezTo>
                                  <a:pt x="63164" y="74547"/>
                                  <a:pt x="63164" y="72699"/>
                                  <a:pt x="63164" y="70235"/>
                                </a:cubicBezTo>
                                <a:lnTo>
                                  <a:pt x="63164" y="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47C"/>
                          </a:solidFill>
                          <a:ln w="618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7820908" name="Freeform 2037820908"/>
                        <wps:cNvSpPr/>
                        <wps:spPr>
                          <a:xfrm>
                            <a:off x="2317248" y="455908"/>
                            <a:ext cx="66879" cy="135540"/>
                          </a:xfrm>
                          <a:custGeom>
                            <a:avLst/>
                            <a:gdLst>
                              <a:gd name="connsiteX0" fmla="*/ 41490 w 66879"/>
                              <a:gd name="connsiteY0" fmla="*/ 0 h 135540"/>
                              <a:gd name="connsiteX1" fmla="*/ 41490 w 66879"/>
                              <a:gd name="connsiteY1" fmla="*/ 27108 h 135540"/>
                              <a:gd name="connsiteX2" fmla="*/ 66879 w 66879"/>
                              <a:gd name="connsiteY2" fmla="*/ 27108 h 135540"/>
                              <a:gd name="connsiteX3" fmla="*/ 66879 w 66879"/>
                              <a:gd name="connsiteY3" fmla="*/ 46823 h 135540"/>
                              <a:gd name="connsiteX4" fmla="*/ 41490 w 66879"/>
                              <a:gd name="connsiteY4" fmla="*/ 46823 h 135540"/>
                              <a:gd name="connsiteX5" fmla="*/ 41490 w 66879"/>
                              <a:gd name="connsiteY5" fmla="*/ 93646 h 135540"/>
                              <a:gd name="connsiteX6" fmla="*/ 55114 w 66879"/>
                              <a:gd name="connsiteY6" fmla="*/ 113361 h 135540"/>
                              <a:gd name="connsiteX7" fmla="*/ 65641 w 66879"/>
                              <a:gd name="connsiteY7" fmla="*/ 112129 h 135540"/>
                              <a:gd name="connsiteX8" fmla="*/ 65641 w 66879"/>
                              <a:gd name="connsiteY8" fmla="*/ 132460 h 135540"/>
                              <a:gd name="connsiteX9" fmla="*/ 46444 w 66879"/>
                              <a:gd name="connsiteY9" fmla="*/ 135540 h 135540"/>
                              <a:gd name="connsiteX10" fmla="*/ 23532 w 66879"/>
                              <a:gd name="connsiteY10" fmla="*/ 126915 h 135540"/>
                              <a:gd name="connsiteX11" fmla="*/ 14862 w 66879"/>
                              <a:gd name="connsiteY11" fmla="*/ 97343 h 135540"/>
                              <a:gd name="connsiteX12" fmla="*/ 14862 w 66879"/>
                              <a:gd name="connsiteY12" fmla="*/ 47439 h 135540"/>
                              <a:gd name="connsiteX13" fmla="*/ 0 w 66879"/>
                              <a:gd name="connsiteY13" fmla="*/ 47439 h 135540"/>
                              <a:gd name="connsiteX14" fmla="*/ 0 w 66879"/>
                              <a:gd name="connsiteY14" fmla="*/ 27724 h 135540"/>
                              <a:gd name="connsiteX15" fmla="*/ 14862 w 66879"/>
                              <a:gd name="connsiteY15" fmla="*/ 27724 h 135540"/>
                              <a:gd name="connsiteX16" fmla="*/ 14862 w 66879"/>
                              <a:gd name="connsiteY16" fmla="*/ 8009 h 135540"/>
                              <a:gd name="connsiteX17" fmla="*/ 41490 w 66879"/>
                              <a:gd name="connsiteY17" fmla="*/ 616 h 13554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66879" h="135540">
                                <a:moveTo>
                                  <a:pt x="41490" y="0"/>
                                </a:moveTo>
                                <a:lnTo>
                                  <a:pt x="41490" y="27108"/>
                                </a:lnTo>
                                <a:lnTo>
                                  <a:pt x="66879" y="27108"/>
                                </a:lnTo>
                                <a:lnTo>
                                  <a:pt x="66879" y="46823"/>
                                </a:lnTo>
                                <a:lnTo>
                                  <a:pt x="41490" y="46823"/>
                                </a:lnTo>
                                <a:lnTo>
                                  <a:pt x="41490" y="93646"/>
                                </a:lnTo>
                                <a:cubicBezTo>
                                  <a:pt x="41490" y="106584"/>
                                  <a:pt x="45205" y="113361"/>
                                  <a:pt x="55114" y="113361"/>
                                </a:cubicBezTo>
                                <a:cubicBezTo>
                                  <a:pt x="65022" y="113361"/>
                                  <a:pt x="62544" y="113361"/>
                                  <a:pt x="65641" y="112129"/>
                                </a:cubicBezTo>
                                <a:lnTo>
                                  <a:pt x="65641" y="132460"/>
                                </a:lnTo>
                                <a:cubicBezTo>
                                  <a:pt x="61925" y="133692"/>
                                  <a:pt x="55114" y="135540"/>
                                  <a:pt x="46444" y="135540"/>
                                </a:cubicBezTo>
                                <a:cubicBezTo>
                                  <a:pt x="37774" y="135540"/>
                                  <a:pt x="28486" y="132460"/>
                                  <a:pt x="23532" y="126915"/>
                                </a:cubicBezTo>
                                <a:cubicBezTo>
                                  <a:pt x="17339" y="120754"/>
                                  <a:pt x="14862" y="110897"/>
                                  <a:pt x="14862" y="97343"/>
                                </a:cubicBezTo>
                                <a:lnTo>
                                  <a:pt x="14862" y="47439"/>
                                </a:lnTo>
                                <a:lnTo>
                                  <a:pt x="0" y="47439"/>
                                </a:lnTo>
                                <a:lnTo>
                                  <a:pt x="0" y="27724"/>
                                </a:lnTo>
                                <a:lnTo>
                                  <a:pt x="14862" y="27724"/>
                                </a:lnTo>
                                <a:lnTo>
                                  <a:pt x="14862" y="8009"/>
                                </a:lnTo>
                                <a:lnTo>
                                  <a:pt x="41490" y="6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47C"/>
                          </a:solidFill>
                          <a:ln w="618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9078941" name="Freeform 639078941"/>
                        <wps:cNvSpPr/>
                        <wps:spPr>
                          <a:xfrm>
                            <a:off x="2400847" y="438657"/>
                            <a:ext cx="30343" cy="149710"/>
                          </a:xfrm>
                          <a:custGeom>
                            <a:avLst/>
                            <a:gdLst>
                              <a:gd name="connsiteX0" fmla="*/ 30343 w 30343"/>
                              <a:gd name="connsiteY0" fmla="*/ 14786 h 149710"/>
                              <a:gd name="connsiteX1" fmla="*/ 14862 w 30343"/>
                              <a:gd name="connsiteY1" fmla="*/ 28956 h 149710"/>
                              <a:gd name="connsiteX2" fmla="*/ 0 w 30343"/>
                              <a:gd name="connsiteY2" fmla="*/ 14786 h 149710"/>
                              <a:gd name="connsiteX3" fmla="*/ 14862 w 30343"/>
                              <a:gd name="connsiteY3" fmla="*/ 0 h 149710"/>
                              <a:gd name="connsiteX4" fmla="*/ 29724 w 30343"/>
                              <a:gd name="connsiteY4" fmla="*/ 14786 h 149710"/>
                              <a:gd name="connsiteX5" fmla="*/ 1858 w 30343"/>
                              <a:gd name="connsiteY5" fmla="*/ 149710 h 149710"/>
                              <a:gd name="connsiteX6" fmla="*/ 1858 w 30343"/>
                              <a:gd name="connsiteY6" fmla="*/ 44359 h 149710"/>
                              <a:gd name="connsiteX7" fmla="*/ 28486 w 30343"/>
                              <a:gd name="connsiteY7" fmla="*/ 44359 h 149710"/>
                              <a:gd name="connsiteX8" fmla="*/ 28486 w 30343"/>
                              <a:gd name="connsiteY8" fmla="*/ 149710 h 149710"/>
                              <a:gd name="connsiteX9" fmla="*/ 1858 w 30343"/>
                              <a:gd name="connsiteY9" fmla="*/ 149710 h 14971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30343" h="149710">
                                <a:moveTo>
                                  <a:pt x="30343" y="14786"/>
                                </a:moveTo>
                                <a:cubicBezTo>
                                  <a:pt x="30343" y="22795"/>
                                  <a:pt x="24151" y="28956"/>
                                  <a:pt x="14862" y="28956"/>
                                </a:cubicBezTo>
                                <a:cubicBezTo>
                                  <a:pt x="5573" y="28956"/>
                                  <a:pt x="0" y="22179"/>
                                  <a:pt x="0" y="14786"/>
                                </a:cubicBezTo>
                                <a:cubicBezTo>
                                  <a:pt x="0" y="7393"/>
                                  <a:pt x="6193" y="0"/>
                                  <a:pt x="14862" y="0"/>
                                </a:cubicBezTo>
                                <a:cubicBezTo>
                                  <a:pt x="23532" y="0"/>
                                  <a:pt x="29724" y="6161"/>
                                  <a:pt x="29724" y="14786"/>
                                </a:cubicBezTo>
                                <a:close/>
                                <a:moveTo>
                                  <a:pt x="1858" y="149710"/>
                                </a:moveTo>
                                <a:lnTo>
                                  <a:pt x="1858" y="44359"/>
                                </a:lnTo>
                                <a:lnTo>
                                  <a:pt x="28486" y="44359"/>
                                </a:lnTo>
                                <a:lnTo>
                                  <a:pt x="28486" y="149710"/>
                                </a:lnTo>
                                <a:lnTo>
                                  <a:pt x="1858" y="1497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47C"/>
                          </a:solidFill>
                          <a:ln w="618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1585689" name="Freeform 571585689"/>
                        <wps:cNvSpPr/>
                        <wps:spPr>
                          <a:xfrm>
                            <a:off x="2449149" y="480551"/>
                            <a:ext cx="107750" cy="110280"/>
                          </a:xfrm>
                          <a:custGeom>
                            <a:avLst/>
                            <a:gdLst>
                              <a:gd name="connsiteX0" fmla="*/ 107750 w 107750"/>
                              <a:gd name="connsiteY0" fmla="*/ 54216 h 110280"/>
                              <a:gd name="connsiteX1" fmla="*/ 53256 w 107750"/>
                              <a:gd name="connsiteY1" fmla="*/ 110281 h 110280"/>
                              <a:gd name="connsiteX2" fmla="*/ 0 w 107750"/>
                              <a:gd name="connsiteY2" fmla="*/ 56064 h 110280"/>
                              <a:gd name="connsiteX3" fmla="*/ 55114 w 107750"/>
                              <a:gd name="connsiteY3" fmla="*/ 0 h 110280"/>
                              <a:gd name="connsiteX4" fmla="*/ 107750 w 107750"/>
                              <a:gd name="connsiteY4" fmla="*/ 54216 h 110280"/>
                              <a:gd name="connsiteX5" fmla="*/ 27866 w 107750"/>
                              <a:gd name="connsiteY5" fmla="*/ 55448 h 110280"/>
                              <a:gd name="connsiteX6" fmla="*/ 54494 w 107750"/>
                              <a:gd name="connsiteY6" fmla="*/ 91182 h 110280"/>
                              <a:gd name="connsiteX7" fmla="*/ 80503 w 107750"/>
                              <a:gd name="connsiteY7" fmla="*/ 54832 h 110280"/>
                              <a:gd name="connsiteX8" fmla="*/ 54494 w 107750"/>
                              <a:gd name="connsiteY8" fmla="*/ 19099 h 110280"/>
                              <a:gd name="connsiteX9" fmla="*/ 27866 w 107750"/>
                              <a:gd name="connsiteY9" fmla="*/ 54832 h 11028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107750" h="110280">
                                <a:moveTo>
                                  <a:pt x="107750" y="54216"/>
                                </a:moveTo>
                                <a:cubicBezTo>
                                  <a:pt x="107750" y="93030"/>
                                  <a:pt x="80503" y="110281"/>
                                  <a:pt x="53256" y="110281"/>
                                </a:cubicBezTo>
                                <a:cubicBezTo>
                                  <a:pt x="26009" y="110281"/>
                                  <a:pt x="0" y="89949"/>
                                  <a:pt x="0" y="56064"/>
                                </a:cubicBezTo>
                                <a:cubicBezTo>
                                  <a:pt x="0" y="22179"/>
                                  <a:pt x="22912" y="0"/>
                                  <a:pt x="55114" y="0"/>
                                </a:cubicBezTo>
                                <a:cubicBezTo>
                                  <a:pt x="87315" y="0"/>
                                  <a:pt x="107750" y="22179"/>
                                  <a:pt x="107750" y="54216"/>
                                </a:cubicBezTo>
                                <a:close/>
                                <a:moveTo>
                                  <a:pt x="27866" y="55448"/>
                                </a:moveTo>
                                <a:cubicBezTo>
                                  <a:pt x="27866" y="75779"/>
                                  <a:pt x="38394" y="91182"/>
                                  <a:pt x="54494" y="91182"/>
                                </a:cubicBezTo>
                                <a:cubicBezTo>
                                  <a:pt x="70595" y="91182"/>
                                  <a:pt x="80503" y="76395"/>
                                  <a:pt x="80503" y="54832"/>
                                </a:cubicBezTo>
                                <a:cubicBezTo>
                                  <a:pt x="80503" y="33269"/>
                                  <a:pt x="73072" y="19099"/>
                                  <a:pt x="54494" y="19099"/>
                                </a:cubicBezTo>
                                <a:cubicBezTo>
                                  <a:pt x="35917" y="19099"/>
                                  <a:pt x="27866" y="37582"/>
                                  <a:pt x="27866" y="5483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447C"/>
                          </a:solidFill>
                          <a:ln w="618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6717641" name="Freeform 1426717641"/>
                        <wps:cNvSpPr/>
                        <wps:spPr>
                          <a:xfrm>
                            <a:off x="2576096" y="480551"/>
                            <a:ext cx="97222" cy="108432"/>
                          </a:xfrm>
                          <a:custGeom>
                            <a:avLst/>
                            <a:gdLst>
                              <a:gd name="connsiteX0" fmla="*/ 619 w 97222"/>
                              <a:gd name="connsiteY0" fmla="*/ 33885 h 108432"/>
                              <a:gd name="connsiteX1" fmla="*/ 0 w 97222"/>
                              <a:gd name="connsiteY1" fmla="*/ 2464 h 108432"/>
                              <a:gd name="connsiteX2" fmla="*/ 23532 w 97222"/>
                              <a:gd name="connsiteY2" fmla="*/ 2464 h 108432"/>
                              <a:gd name="connsiteX3" fmla="*/ 24770 w 97222"/>
                              <a:gd name="connsiteY3" fmla="*/ 18483 h 108432"/>
                              <a:gd name="connsiteX4" fmla="*/ 25389 w 97222"/>
                              <a:gd name="connsiteY4" fmla="*/ 18483 h 108432"/>
                              <a:gd name="connsiteX5" fmla="*/ 59448 w 97222"/>
                              <a:gd name="connsiteY5" fmla="*/ 0 h 108432"/>
                              <a:gd name="connsiteX6" fmla="*/ 97223 w 97222"/>
                              <a:gd name="connsiteY6" fmla="*/ 45591 h 108432"/>
                              <a:gd name="connsiteX7" fmla="*/ 97223 w 97222"/>
                              <a:gd name="connsiteY7" fmla="*/ 108432 h 108432"/>
                              <a:gd name="connsiteX8" fmla="*/ 70595 w 97222"/>
                              <a:gd name="connsiteY8" fmla="*/ 108432 h 108432"/>
                              <a:gd name="connsiteX9" fmla="*/ 70595 w 97222"/>
                              <a:gd name="connsiteY9" fmla="*/ 48671 h 108432"/>
                              <a:gd name="connsiteX10" fmla="*/ 50160 w 97222"/>
                              <a:gd name="connsiteY10" fmla="*/ 22179 h 108432"/>
                              <a:gd name="connsiteX11" fmla="*/ 29105 w 97222"/>
                              <a:gd name="connsiteY11" fmla="*/ 37582 h 108432"/>
                              <a:gd name="connsiteX12" fmla="*/ 27866 w 97222"/>
                              <a:gd name="connsiteY12" fmla="*/ 46207 h 108432"/>
                              <a:gd name="connsiteX13" fmla="*/ 27866 w 97222"/>
                              <a:gd name="connsiteY13" fmla="*/ 108432 h 108432"/>
                              <a:gd name="connsiteX14" fmla="*/ 1239 w 97222"/>
                              <a:gd name="connsiteY14" fmla="*/ 108432 h 108432"/>
                              <a:gd name="connsiteX15" fmla="*/ 1239 w 97222"/>
                              <a:gd name="connsiteY15" fmla="*/ 34501 h 10843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</a:cxnLst>
                            <a:rect l="l" t="t" r="r" b="b"/>
                            <a:pathLst>
                              <a:path w="97222" h="108432">
                                <a:moveTo>
                                  <a:pt x="619" y="33885"/>
                                </a:moveTo>
                                <a:cubicBezTo>
                                  <a:pt x="619" y="21563"/>
                                  <a:pt x="619" y="11706"/>
                                  <a:pt x="0" y="2464"/>
                                </a:cubicBezTo>
                                <a:lnTo>
                                  <a:pt x="23532" y="2464"/>
                                </a:lnTo>
                                <a:lnTo>
                                  <a:pt x="24770" y="18483"/>
                                </a:lnTo>
                                <a:lnTo>
                                  <a:pt x="25389" y="18483"/>
                                </a:lnTo>
                                <a:cubicBezTo>
                                  <a:pt x="30343" y="10474"/>
                                  <a:pt x="41490" y="0"/>
                                  <a:pt x="59448" y="0"/>
                                </a:cubicBezTo>
                                <a:cubicBezTo>
                                  <a:pt x="77407" y="0"/>
                                  <a:pt x="97223" y="11706"/>
                                  <a:pt x="97223" y="45591"/>
                                </a:cubicBezTo>
                                <a:lnTo>
                                  <a:pt x="97223" y="108432"/>
                                </a:lnTo>
                                <a:lnTo>
                                  <a:pt x="70595" y="108432"/>
                                </a:lnTo>
                                <a:lnTo>
                                  <a:pt x="70595" y="48671"/>
                                </a:lnTo>
                                <a:cubicBezTo>
                                  <a:pt x="70595" y="33269"/>
                                  <a:pt x="65022" y="22179"/>
                                  <a:pt x="50160" y="22179"/>
                                </a:cubicBezTo>
                                <a:cubicBezTo>
                                  <a:pt x="35298" y="22179"/>
                                  <a:pt x="32201" y="29572"/>
                                  <a:pt x="29105" y="37582"/>
                                </a:cubicBezTo>
                                <a:cubicBezTo>
                                  <a:pt x="28486" y="40046"/>
                                  <a:pt x="27866" y="43126"/>
                                  <a:pt x="27866" y="46207"/>
                                </a:cubicBezTo>
                                <a:lnTo>
                                  <a:pt x="27866" y="108432"/>
                                </a:lnTo>
                                <a:lnTo>
                                  <a:pt x="1239" y="108432"/>
                                </a:lnTo>
                                <a:lnTo>
                                  <a:pt x="1239" y="345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47C"/>
                          </a:solidFill>
                          <a:ln w="618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38FEB77" id="Group 9" o:spid="_x0000_s1026" style="position:absolute;margin-left:0;margin-top:-6.25pt;width:2in;height:27.75pt;z-index:251660288;mso-width-relative:margin;mso-height-relative:margin" coordsize="25766,49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">
              <o:lock v:ext="edit" aspectratio="t"/>
              <v:group id="Graphic 6" o:spid="_x0000_s1027" style="position:absolute;width:5003;height:4978" coordorigin="947,1022" coordsize="5003,4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">
                <v:shape id="Freeform 1701709048" o:spid="_x0000_s1028" style="position:absolute;left:947;top:1022;width:5004;height:2249;visibility:visible;mso-wrap-style:square;v-text-anchor:middle" coordsize="500357,2248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" path="m500357,99191l286715,219329r1238,-115826l139951,224874,143667,99191,,219945r,-1848c,218097,,72699,,72699,,32653,32820,,73072,l426666,v40251,,73072,32653,73072,72699l499738,98575r619,616xe" fillcolor="#78a22f" stroked="f" strokeweight=".17167mm">
                  <v:stroke joinstyle="miter"/>
                  <v:path arrowok="t" o:connecttype="custom" o:connectlocs="500357,99191;286715,219329;287953,103503;139951,224874;143667,99191;0,219945;0,218097;0,72699;73072,0;426666,0;499738,72699;499738,98575" o:connectangles="0,0,0,0,0,0,0,0,0,0,0,0"/>
                </v:shape>
                <v:shape id="Freeform 1350112805" o:spid="_x0000_s1029" style="position:absolute;left:947;top:2156;width:5004;height:3844;visibility:visible;mso-wrap-style:square;v-text-anchor:middle" coordsize="500357,384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" path="m500357,1232r,310511c500357,351789,467537,384441,427285,384441r-354213,c32820,384441,,351789,,311743l,260607v,,126947,-105352,126947,-105352l124470,223641,265041,107816r-1239,97959l499738,r,1232l500357,1232xe" fillcolor="#00447c" stroked="f" strokeweight=".17167mm">
                  <v:stroke joinstyle="miter"/>
                  <v:path arrowok="t" o:connecttype="custom" o:connectlocs="500357,1232;500357,311743;427285,384441;73072,384441;0,311743;0,260607;126947,155255;124470,223641;265041,107816;263802,205775;499738,0;499738,1232" o:connectangles="0,0,0,0,0,0,0,0,0,0,0,0"/>
                </v:shape>
                <v:shape id="Freeform 2015627300" o:spid="_x0000_s1030" style="position:absolute;left:947;top:2014;width:5004;height:2754;visibility:visible;mso-wrap-style:square;v-text-anchor:middle" coordsize="500357,275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" path="m126947,170041r-2477,67771l265660,121986r-1858,97959l500357,14170,500357,,286715,120138,287953,4313,140571,125683,143667,616,,120754,,275393,126947,170041xe" stroked="f" strokeweight=".17167mm">
                  <v:stroke joinstyle="miter"/>
                  <v:path arrowok="t" o:connecttype="custom" o:connectlocs="126947,170041;124470,237812;265660,121986;263802,219945;500357,14170;500357,0;286715,120138;287953,4313;140571,125683;143667,616;0,120754;0,275393;126947,170041" o:connectangles="0,0,0,0,0,0,0,0,0,0,0,0,0"/>
                </v:shape>
              </v:group>
              <v:group id="Graphic 6" o:spid="_x0000_s1031" style="position:absolute;left:5863;top:1312;width:19903;height:3585" coordorigin="6830,2328" coordsize="19902,3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">
                <v:shape id="Freeform 1660971225" o:spid="_x0000_s1032" style="position:absolute;left:6830;top:2328;width:1827;height:1467;visibility:visible;mso-wrap-style:square;v-text-anchor:middle" coordsize="182679,146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" path="m35917,146014l,,28486,,42728,66538v3716,17867,7432,36349,9289,51136l52017,117674c54494,102271,58829,85021,62545,66538l78645,616r27867,l121374,67770v3715,17251,6812,33885,8669,49288l130043,117058v2477,-16019,6193,-32653,9908,-50520l155433,616r27247,l143048,146630r-28486,l99081,77628c95365,60993,92888,46823,91030,31421r,c88553,46823,86076,60993,81742,77628l65022,146630r-29105,l35917,146014xe" fillcolor="#00447c" stroked="f" strokeweight=".17167mm">
                  <v:stroke joinstyle="miter"/>
                  <v:path arrowok="t" o:connecttype="custom" o:connectlocs="35917,146014;0,0;28486,0;42728,66538;52017,117674;52017,117674;62545,66538;78645,616;106512,616;121374,67770;130043,117058;130043,117058;139951,66538;155433,616;182680,616;143048,146630;114562,146630;99081,77628;91030,31421;91030,31421;81742,77628;65022,146630;35917,146630" o:connectangles="0,0,0,0,0,0,0,0,0,0,0,0,0,0,0,0,0,0,0,0,0,0,0"/>
                </v:shape>
                <v:shape id="Freeform 25733534" o:spid="_x0000_s1033" style="position:absolute;left:8669;top:2704;width:978;height:1103;visibility:visible;mso-wrap-style:square;v-text-anchor:middle" coordsize="97842,110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" path="m25389,62841v620,19099,15482,27108,32821,27108c75549,89949,79265,88101,87934,85021r3716,18482c82361,107200,69976,110280,54494,110280,19816,110280,,89333,,56680,,24028,17958,,52017,,86076,,97842,28340,97842,51136v,22795,,8625,-619,11089l26009,62225r-620,616xm71833,44359v,-9858,-4334,-25876,-22293,-25876c31582,18483,26009,33269,24770,44359r46444,l71833,44359xe" fillcolor="#00447c" stroked="f" strokeweight=".17167mm">
                  <v:stroke joinstyle="miter"/>
                  <v:path arrowok="t" o:connecttype="custom" o:connectlocs="25389,62841;58210,89949;87934,85021;91650,103503;54494,110280;0,56680;52017,0;97842,51136;97223,62225;26009,62225;71833,44359;49540,18483;24770,44359;71214,44359" o:connectangles="0,0,0,0,0,0,0,0,0,0,0,0,0,0"/>
                </v:shape>
                <v:shape id="Freeform 589404257" o:spid="_x0000_s1034" style="position:absolute;left:9771;top:2716;width:756;height:1097;visibility:visible;mso-wrap-style:square;v-text-anchor:middle" coordsize="75548,109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" path="m4954,82556v6193,3697,17339,8010,27247,8010c42109,90566,48921,85637,48921,78860v,-6777,-4335,-10474,-17339,-15402c11147,56680,2477,44975,2477,32653,2477,14170,17958,,42728,,67499,,65022,3080,71214,6161l65641,24644c61306,22179,52637,18483,43348,18483v-9289,,-14862,4929,-14862,11089c28486,35733,33440,39430,47063,44359v19197,6777,27867,16634,28486,32036c75549,95494,60687,109664,32201,109664,3715,109664,8050,106584,,102271l5573,82556r-619,xe" fillcolor="#00447c" stroked="f" strokeweight=".17167mm">
                  <v:stroke joinstyle="miter"/>
                  <v:path arrowok="t" o:connecttype="custom" o:connectlocs="4954,82556;32201,90566;48921,78860;31582,63458;2477,32653;42728,0;71214,6161;65641,24644;43348,18483;28486,29572;47063,44359;75549,76395;32201,109664;0,102271;5573,82556" o:connectangles="0,0,0,0,0,0,0,0,0,0,0,0,0,0,0"/>
                </v:shape>
                <v:shape id="Freeform 2058246999" o:spid="_x0000_s1035" style="position:absolute;left:10614;top:2464;width:668;height:1355;visibility:visible;mso-wrap-style:square;v-text-anchor:middle" coordsize="66879,135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" path="m41490,r,27108l66879,27108r,19715l41490,46823r,46823c41490,106584,45206,113361,55114,113361v9908,,7431,,10527,-1232l65641,132460v-3716,1232,-10527,3080,-19197,3080c37775,135540,28486,132460,23532,126915,17339,120754,14862,110897,14862,97343r,-49904l,47439,,27724r14862,l14862,8009,41490,616r,-616xe" fillcolor="#00447c" stroked="f" strokeweight=".17167mm">
                  <v:stroke joinstyle="miter"/>
                  <v:path arrowok="t" o:connecttype="custom" o:connectlocs="41490,0;41490,27108;66879,27108;66879,46823;41490,46823;41490,93646;55114,113361;65641,112129;65641,132460;46444,135540;23532,126915;14862,97343;14862,47439;0,47439;0,27724;14862,27724;14862,8009;41490,616" o:connectangles="0,0,0,0,0,0,0,0,0,0,0,0,0,0,0,0,0,0"/>
                </v:shape>
                <v:shape id="Freeform 1775917941" o:spid="_x0000_s1036" style="position:absolute;left:11388;top:2704;width:978;height:1103;visibility:visible;mso-wrap-style:square;v-text-anchor:middle" coordsize="97842,110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" path="m25389,62841v620,19099,15482,27108,32821,27108c75549,89949,79265,88101,87934,85021r3716,18482c82361,107200,69976,110280,54494,110280,19816,110280,,89333,,56680,,24028,17958,,52017,,86076,,97842,28340,97842,51136v,22795,,8625,-619,11089l26009,62225r-620,616xm71833,44359v,-9858,-4334,-25876,-22293,-25876c31582,18483,26009,33269,24770,44359r46444,l71833,44359xe" fillcolor="#00447c" stroked="f" strokeweight=".17167mm">
                  <v:stroke joinstyle="miter"/>
                  <v:path arrowok="t" o:connecttype="custom" o:connectlocs="25389,62841;58210,89949;87934,85021;91650,103503;54494,110280;0,56680;52017,0;97842,51136;97223,62225;26009,62225;71833,44359;49540,18483;24770,44359;71214,44359" o:connectangles="0,0,0,0,0,0,0,0,0,0,0,0,0,0"/>
                </v:shape>
                <v:shape id="Freeform 1470777525" o:spid="_x0000_s1037" style="position:absolute;left:12546;top:2710;width:604;height:1078;visibility:visible;mso-wrap-style:square;v-text-anchor:middle" coordsize="60458,107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" path="m619,36349c619,22179,619,11706,,2464r22912,l24151,22179r619,c29724,7393,42728,,53875,v11147,,4335,,6193,616l60068,25260v-2477,,-4954,-616,-8051,-616c39632,24644,30343,32653,27866,44975v,2464,-619,4928,-619,8009l27247,107816r-26628,l619,36349xe" fillcolor="#00447c" stroked="f" strokeweight=".17167mm">
                  <v:stroke joinstyle="miter"/>
                  <v:path arrowok="t" o:connecttype="custom" o:connectlocs="619,36349;0,2464;22912,2464;24151,22179;24770,22179;53875,0;60068,616;60068,25260;52017,24644;27866,44975;27247,52984;27247,107816;619,107816;619,36349" o:connectangles="0,0,0,0,0,0,0,0,0,0,0,0,0,0"/>
                </v:shape>
                <v:shape id="Freeform 430417808" o:spid="_x0000_s1038" style="position:absolute;left:13301;top:2710;width:972;height:1085;visibility:visible;mso-wrap-style:square;v-text-anchor:middle" coordsize="97222,10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" path="m619,33885c619,21563,619,11706,,2464r23532,l24770,18483r619,c30343,10474,41490,,59448,,77407,,97223,11706,97223,45591r,62841l70595,108432r,-59761c70595,33269,65022,22179,50160,22179v-14863,,-17959,7393,-21055,15403c28486,40046,27866,43126,27866,46207r,62225l1238,108432r,-73931l619,33885xe" fillcolor="#00447c" stroked="f" strokeweight=".17167mm">
                  <v:stroke joinstyle="miter"/>
                  <v:path arrowok="t" o:connecttype="custom" o:connectlocs="619,33885;0,2464;23532,2464;24770,18483;25389,18483;59448,0;97223,45591;97223,108432;70595,108432;70595,48671;50160,22179;29105,37582;27866,46207;27866,108432;1238,108432;1238,34501" o:connectangles="0,0,0,0,0,0,0,0,0,0,0,0,0,0,0,0"/>
                </v:shape>
                <v:shape id="Freeform 1465556696" o:spid="_x0000_s1039" style="position:absolute;left:14862;top:2328;width:1288;height:1460;visibility:visible;mso-wrap-style:square;v-text-anchor:middle" coordsize="128804,1460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" path="m40252,104736l27866,146014,,146014,47063,,81122,r47683,146014l99700,146014,86696,104736r-46444,xm82361,84405l70595,48671c67499,40046,65641,29572,63164,21563r,c60687,30189,58829,40046,56352,48671l45206,84405r37774,l82361,84405xe" fillcolor="#00447c" stroked="f" strokeweight=".17167mm">
                  <v:stroke joinstyle="miter"/>
                  <v:path arrowok="t" o:connecttype="custom" o:connectlocs="40252,104736;27866,146014;0,146014;47063,0;81122,0;128805,146014;99700,146014;86696,104736;40252,104736;82361,84405;70595,48671;63164,21563;63164,21563;56352,48671;45206,84405;82980,84405" o:connectangles="0,0,0,0,0,0,0,0,0,0,0,0,0,0,0,0"/>
                </v:shape>
                <v:shape id="Freeform 686413471" o:spid="_x0000_s1040" style="position:absolute;left:16311;top:2710;width:604;height:1078;visibility:visible;mso-wrap-style:square;v-text-anchor:middle" coordsize="60458,107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" path="m619,36349c619,22179,619,11706,,2464r22912,l24151,22179r619,c29724,7393,42728,,53875,v11147,,4335,,6193,616l60068,25260v-2477,,-4954,-616,-8051,-616c39632,24644,30343,32653,27866,44975v,2464,-619,4928,-619,8009l27247,107816r-26628,l619,36349xe" fillcolor="#00447c" stroked="f" strokeweight=".17167mm">
                  <v:stroke joinstyle="miter"/>
                  <v:path arrowok="t" o:connecttype="custom" o:connectlocs="619,36349;0,2464;22912,2464;24151,22179;24770,22179;53875,0;60068,616;60068,25260;52017,24644;27866,44975;27247,52984;27247,107816;619,107816;619,36349" o:connectangles="0,0,0,0,0,0,0,0,0,0,0,0,0,0"/>
                </v:shape>
                <v:shape id="Freeform 43181060" o:spid="_x0000_s1041" style="position:absolute;left:16986;top:2704;width:978;height:1103;visibility:visible;mso-wrap-style:square;v-text-anchor:middle" coordsize="97842,110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" path="m25389,62841v620,19099,15482,27108,32821,27108c75549,89949,79265,88101,87934,85021r3716,18482c82361,107200,69976,110280,54494,110280,19816,110280,,89333,,56680,,24028,17959,,52017,,86076,,97842,28340,97842,51136v,22795,,8625,-619,11089l26009,62225r-620,616xm71833,44359v,-9858,-4334,-25876,-22293,-25876c31582,18483,26009,33269,24770,44359r46444,l71833,44359xe" fillcolor="#00447c" stroked="f" strokeweight=".17167mm">
                  <v:stroke joinstyle="miter"/>
                  <v:path arrowok="t" o:connecttype="custom" o:connectlocs="25389,62841;58210,89949;87934,85021;91650,103503;54494,110280;0,56680;52017,0;97842,51136;97223,62225;26009,62225;71833,44359;49540,18483;24770,44359;71214,44359" o:connectangles="0,0,0,0,0,0,0,0,0,0,0,0,0,0"/>
                </v:shape>
                <v:shape id="Freeform 737050523" o:spid="_x0000_s1042" style="position:absolute;left:18076;top:2710;width:916;height:1103;visibility:visible;mso-wrap-style:square;v-text-anchor:middle" coordsize="91649,110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" path="m89792,82556v,9242,,19099,1858,25260l67499,107816,65641,96110r-619,c58829,104120,47683,110281,33440,110281,12385,110281,,94878,,78860,,52368,23532,38814,63164,38814r,-1848c63164,30189,60068,18483,41490,18483v-18578,,-21055,3080,-28486,8009l8050,9241c16101,4313,29724,,46444,,80503,,90411,21563,90411,44359r,38197l89792,82556xm63783,56064v-19197,,-37155,3697,-37155,19715c26628,91798,33440,91182,42109,91182v8670,,18578,-6777,21055,-14787c63783,74547,63783,72699,63783,70235r,-14787l63783,56064xe" fillcolor="#00447c" stroked="f" strokeweight=".17167mm">
                  <v:stroke joinstyle="miter"/>
                  <v:path arrowok="t" o:connecttype="custom" o:connectlocs="89792,82556;91650,107816;67499,107816;65641,96110;65022,96110;33440,110281;0,78860;63164,38814;63164,36966;41490,18483;13004,26492;8050,9241;46444,0;90411,44359;90411,82556;63783,56064;26628,75779;42109,91182;63164,76395;63783,70235;63783,55448" o:connectangles="0,0,0,0,0,0,0,0,0,0,0,0,0,0,0,0,0,0,0,0,0"/>
                </v:shape>
                <v:shape id="Freeform 1824589946" o:spid="_x0000_s1043" style="position:absolute;left:6954;top:4411;width:984;height:1466;visibility:visible;mso-wrap-style:square;v-text-anchor:middle" coordsize="98461,146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" path="m,3080c9908,1232,22912,,40871,,58829,,74930,4313,84219,11706v8669,7393,14242,18483,14242,32037c98461,57297,94127,69002,86076,76395,74930,86869,58829,92414,39632,92414v-19197,,-9289,,-13004,-1232l26628,146630,,146630,,2464r,616xm26628,70851v3715,1232,7431,1232,13004,1232c59448,72083,71833,62225,71833,44975,71833,27724,60687,20331,42109,20331v-18577,,-12385,616,-15481,1232l26628,70851xe" fillcolor="#00447c" stroked="f" strokeweight=".17167mm">
                  <v:stroke joinstyle="miter"/>
                  <v:path arrowok="t" o:connecttype="custom" o:connectlocs="0,3080;40871,0;84219,11706;98461,43743;86076,76395;39632,92414;26628,91182;26628,146630;0,146630;0,2464;26628,70851;39632,72083;71833,44975;42109,20331;26628,21563;26628,70851" o:connectangles="0,0,0,0,0,0,0,0,0,0,0,0,0,0,0,0"/>
                </v:shape>
                <v:shape id="Freeform 1021704575" o:spid="_x0000_s1044" style="position:absolute;left:8019;top:4805;width:1077;height:1103;visibility:visible;mso-wrap-style:square;v-text-anchor:middle" coordsize="107750,110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" path="m107750,54216v,38814,-27247,56065,-54494,56065c26009,110281,,89949,,56064,,22179,22912,,55114,v32201,,52636,22179,52636,54216xm27247,55448v,20331,10528,35734,26628,35734c69976,91182,79884,76395,79884,54832v,-21563,-7431,-35733,-26009,-35733c35297,19099,27247,37582,27247,54832r,616xe" fillcolor="#00447c" stroked="f" strokeweight=".17167mm">
                  <v:stroke joinstyle="miter"/>
                  <v:path arrowok="t" o:connecttype="custom" o:connectlocs="107750,54216;53256,110281;0,56064;55114,0;107750,54216;27247,55448;53875,91182;79884,54832;53875,19099;27247,54832" o:connectangles="0,0,0,0,0,0,0,0,0,0"/>
                </v:shape>
                <v:shape id="Freeform 1879061255" o:spid="_x0000_s1045" style="position:absolute;left:9164;top:4830;width:1567;height:1059;visibility:visible;mso-wrap-style:square;v-text-anchor:middle" coordsize="156671,105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" path="m27247,l38394,48055v2477,11090,4954,22796,6812,34501l45206,82556c47683,70851,50779,59145,53875,48671l68118,616r21674,l102796,47439v3096,12322,6193,24028,8670,35117l111466,82556v1238,-11705,4334,-22795,6812,-35117l130043,616r26628,l123231,105968r-24770,l86076,62841c82980,51752,80503,41894,78026,28956r,c75549,41894,73072,52368,69976,62841l56352,105968r-24770,l,616r27247,l27247,xe" fillcolor="#00447c" stroked="f" strokeweight=".17167mm">
                  <v:stroke joinstyle="miter"/>
                  <v:path arrowok="t" o:connecttype="custom" o:connectlocs="27247,0;38394,48055;45206,82556;45206,82556;53875,48671;68118,616;89792,616;102796,47439;111466,82556;111466,82556;118278,47439;130043,616;156671,616;123231,105968;98461,105968;86076,62841;78026,28956;78026,28956;69976,62841;56352,105968;31582,105968;0,616;27247,616" o:connectangles="0,0,0,0,0,0,0,0,0,0,0,0,0,0,0,0,0,0,0,0,0,0,0"/>
                </v:shape>
                <v:shape id="Freeform 347436261" o:spid="_x0000_s1046" style="position:absolute;left:10793;top:4799;width:979;height:1103;visibility:visible;mso-wrap-style:square;v-text-anchor:middle" coordsize="97842,110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" path="m25389,62841v620,19099,15482,27108,32821,27108c75549,89949,79265,88101,87934,85021r3716,18482c82361,107200,69976,110281,54494,110281,19816,110281,,89333,,56680,,24028,17958,,52017,,86076,,97842,28340,97842,51136v,22795,,8625,-619,11089l26009,62225r-620,616xm71833,44359v,-9858,-4334,-25876,-22293,-25876c31582,18483,26009,33269,24770,44359r46444,l71833,44359xe" fillcolor="#00447c" stroked="f" strokeweight=".17167mm">
                  <v:stroke joinstyle="miter"/>
                  <v:path arrowok="t" o:connecttype="custom" o:connectlocs="25389,62841;58210,89949;87934,85021;91650,103503;54494,110281;0,56680;52017,0;97842,51136;97223,62225;26009,62225;71833,44359;49540,18483;24770,44359;71214,44359" o:connectangles="0,0,0,0,0,0,0,0,0,0,0,0,0,0"/>
                </v:shape>
                <v:shape id="Freeform 42449205" o:spid="_x0000_s1047" style="position:absolute;left:11951;top:4805;width:605;height:1078;visibility:visible;mso-wrap-style:square;v-text-anchor:middle" coordsize="60458,107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" path="m619,36349c619,22179,619,11706,,2464r22912,l24151,22179r619,c29724,7393,42728,,53875,v11147,,4335,,6193,616l60068,25260v-2477,,-4954,-616,-8051,-616c39632,24644,30343,32653,27866,44975v,2464,-619,4928,-619,8009l27247,107816r-26628,l619,36349xe" fillcolor="#00447c" stroked="f" strokeweight=".17167mm">
                  <v:stroke joinstyle="miter"/>
                  <v:path arrowok="t" o:connecttype="custom" o:connectlocs="619,36349;0,2464;22912,2464;24151,22179;24770,22179;53875,0;60068,616;60068,25260;52017,24644;27866,44975;27247,52984;27247,107816;619,107816;619,36349" o:connectangles="0,0,0,0,0,0,0,0,0,0,0,0,0,0"/>
                </v:shape>
                <v:shape id="Freeform 1697364163" o:spid="_x0000_s1048" style="position:absolute;left:13047;top:4423;width:1288;height:1460;visibility:visible;mso-wrap-style:square;v-text-anchor:middle" coordsize="128804,1460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" path="m40252,104736l27866,146014,,146014,47063,,81122,r47683,146014l99700,146014,86696,104736r-46444,xm82361,84405l70595,48671c67499,40046,65641,29572,63164,21563r,c60687,30188,58829,40046,56352,48671l45206,84405r37774,l82361,84405xe" fillcolor="#00447c" stroked="f" strokeweight=".17167mm">
                  <v:stroke joinstyle="miter"/>
                  <v:path arrowok="t" o:connecttype="custom" o:connectlocs="40252,104736;27866,146014;0,146014;47063,0;81122,0;128805,146014;99700,146014;86696,104736;40252,104736;82361,84405;70595,48671;63164,21563;63164,21563;56352,48671;45206,84405;82980,84405" o:connectangles="0,0,0,0,0,0,0,0,0,0,0,0,0,0,0,0"/>
                </v:shape>
                <v:shape id="Freeform 18834953" o:spid="_x0000_s1049" style="position:absolute;left:14410;top:4343;width:1052;height:1565;visibility:visible;mso-wrap-style:square;v-text-anchor:middle" coordsize="105273,156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" path="m104654,r,124451c104654,135540,104654,147246,105273,154023r-23531,l80503,137389r,c74310,149094,61306,156487,45825,156487,20435,156487,,134924,,102271,,67154,22293,46207,47683,46207v25389,,24770,6161,29724,13554l77407,59761,77407,r26628,l104654,xm78026,92414v,-2465,,-4929,-619,-7393c74930,74547,66260,66538,54494,66538v-11765,,-26628,15402,-26628,34501c27866,120138,37155,134924,54494,134924v17339,,20436,-7393,22913,-19099c78026,113361,78026,110897,78026,107816r,-16018l78026,92414xe" fillcolor="#00447c" stroked="f" strokeweight=".17167mm">
                  <v:stroke joinstyle="miter"/>
                  <v:path arrowok="t" o:connecttype="custom" o:connectlocs="104654,0;104654,124451;105273,154023;81742,154023;80503,137389;80503,137389;45825,156487;0,102271;47683,46207;77407,59761;77407,59761;77407,0;104035,0;78026,92414;77407,85021;54494,66538;27866,101039;54494,134924;77407,115825;78026,107816;78026,91798" o:connectangles="0,0,0,0,0,0,0,0,0,0,0,0,0,0,0,0,0,0,0,0,0"/>
                </v:shape>
                <v:shape id="Freeform 1537048118" o:spid="_x0000_s1050" style="position:absolute;left:15716;top:4805;width:1567;height:1084;visibility:visible;mso-wrap-style:square;v-text-anchor:middle" coordsize="156671,10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" path="m619,33885c619,21563,619,11706,,2464r22912,l24151,17867r619,c29724,9857,39632,,57591,,75549,,82361,8009,86695,19715r,c90411,14170,94746,9241,99700,6777,105892,2464,112704,616,121374,616v17339,,35297,11706,35297,45591l156671,108432r-26008,l130663,49903v,-17866,-6193,-27724,-19197,-27724c98461,22179,95365,28956,92888,36349v-619,2465,-1238,6161,-1238,8626l91650,108432r-26009,l65641,47439v,-14786,-5573,-25260,-18578,-25260c34059,22179,30343,30189,27866,36966v-619,3080,-1238,6160,-1238,8625l26628,107816r-26009,l619,33885xe" fillcolor="#00447c" stroked="f" strokeweight=".17167mm">
                  <v:stroke joinstyle="miter"/>
                  <v:path arrowok="t" o:connecttype="custom" o:connectlocs="619,33885;0,2464;22912,2464;24151,17867;24770,17867;57591,0;86695,19715;86695,19715;99700,6777;121374,616;156671,46207;156671,108432;130663,108432;130663,49903;111466,22179;92888,36349;91650,44975;91650,108432;65641,108432;65641,47439;47063,22179;27866,36966;26628,45591;26628,107816;619,107816;619,33885" o:connectangles="0,0,0,0,0,0,0,0,0,0,0,0,0,0,0,0,0,0,0,0,0,0,0,0,0,0"/>
                </v:shape>
                <v:shape id="Freeform 268179714" o:spid="_x0000_s1051" style="position:absolute;left:17531;top:4386;width:303;height:1497;visibility:visible;mso-wrap-style:square;v-text-anchor:middle" coordsize="30343,14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" path="m30343,14786v,8009,-6192,14170,-15481,14170c5573,28956,,22179,,14786,,7393,6193,,14862,v8670,,14862,6161,14862,14786l30343,14786xm1858,149710r,-105351l28486,44359r,105351l1858,149710xe" fillcolor="#00447c" stroked="f" strokeweight=".17167mm">
                  <v:stroke joinstyle="miter"/>
                  <v:path arrowok="t" o:connecttype="custom" o:connectlocs="30343,14786;14862,28956;0,14786;14862,0;29724,14786;1858,149710;1858,44359;28486,44359;28486,149710;1858,149710" o:connectangles="0,0,0,0,0,0,0,0,0,0"/>
                </v:shape>
                <v:shape id="Freeform 1422878731" o:spid="_x0000_s1052" style="position:absolute;left:18076;top:4805;width:972;height:1084;visibility:visible;mso-wrap-style:square;v-text-anchor:middle" coordsize="97222,10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" path="m619,33885c619,21563,619,11706,,2464r23532,l24770,18483r619,c30343,10474,41490,,59448,,77407,,97223,11706,97223,45591r,62841l70595,108432r,-59761c70595,33269,65022,22179,50160,22179v-14862,,-17959,7393,-21055,15403c28486,40046,27866,43126,27866,46207r,62225l1239,108432r,-73931l619,33885xe" fillcolor="#00447c" stroked="f" strokeweight=".17167mm">
                  <v:stroke joinstyle="miter"/>
                  <v:path arrowok="t" o:connecttype="custom" o:connectlocs="619,33885;0,2464;23532,2464;24770,18483;25389,18483;59448,0;97223,45591;97223,108432;70595,108432;70595,48671;50160,22179;29105,37582;27866,46207;27866,108432;1239,108432;1239,34501" o:connectangles="0,0,0,0,0,0,0,0,0,0,0,0,0,0,0,0"/>
                </v:shape>
                <v:shape id="Freeform 1649255454" o:spid="_x0000_s1053" style="position:absolute;left:19289;top:4386;width:304;height:1497;visibility:visible;mso-wrap-style:square;v-text-anchor:middle" coordsize="30343,14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" path="m30343,14786v,8009,-6192,14170,-15481,14170c5573,28956,,22179,,14786,,7393,6193,,14862,v8670,,14862,6161,14862,14786l30343,14786xm1858,149710r,-105351l28486,44359r,105351l1858,149710xe" fillcolor="#00447c" stroked="f" strokeweight=".17167mm">
                  <v:stroke joinstyle="miter"/>
                  <v:path arrowok="t" o:connecttype="custom" o:connectlocs="30343,14786;14862,28956;0,14786;14862,0;29724,14786;1858,149710;1858,44359;28486,44359;28486,149710;1858,149710" o:connectangles="0,0,0,0,0,0,0,0,0,0"/>
                </v:shape>
                <v:shape id="Freeform 407475221" o:spid="_x0000_s1054" style="position:absolute;left:19785;top:4811;width:755;height:1097;visibility:visible;mso-wrap-style:square;v-text-anchor:middle" coordsize="75549,109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" path="m4954,82556v6192,3697,17339,8010,27247,8010c42109,90566,48921,85637,48921,78860v,-6777,-4335,-10474,-17339,-15402c11146,56681,2477,44975,2477,32653,2477,14170,17958,,42728,,67499,,65022,3080,71214,6161l65641,24644c61306,22179,52637,18483,43348,18483v-9289,,-14862,4929,-14862,11089c28486,35733,33440,39430,47063,44359v19197,6777,27867,16634,28486,32036c75549,95494,60687,109664,32201,109664,3716,109664,8050,106584,,102271l5573,82556r-619,xe" fillcolor="#00447c" stroked="f" strokeweight=".17167mm">
                  <v:stroke joinstyle="miter"/>
                  <v:path arrowok="t" o:connecttype="custom" o:connectlocs="4954,82556;32201,90566;48921,78860;31582,63458;2477,32653;42728,0;71214,6161;65641,24644;43348,18483;28486,29572;47063,44359;75549,76395;32201,109664;0,102271;5573,82556" o:connectangles="0,0,0,0,0,0,0,0,0,0,0,0,0,0,0"/>
                </v:shape>
                <v:shape id="Freeform 1905550897" o:spid="_x0000_s1055" style="position:absolute;left:20627;top:4559;width:669;height:1355;visibility:visible;mso-wrap-style:square;v-text-anchor:middle" coordsize="66879,135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" path="m41490,r,27108l66879,27108r,19715l41490,46823r,46823c41490,106584,45205,113361,55114,113361v9908,,7431,,10527,-1232l65641,132460v-3716,1232,-10527,3080,-19197,3080c37775,135540,28486,132460,23532,126915,17339,120754,14862,110897,14862,97343r,-49904l,47439,,27724r14862,l14862,8009,41490,616r,-616xe" fillcolor="#00447c" stroked="f" strokeweight=".17167mm">
                  <v:stroke joinstyle="miter"/>
                  <v:path arrowok="t" o:connecttype="custom" o:connectlocs="41490,0;41490,27108;66879,27108;66879,46823;41490,46823;41490,93646;55114,113361;65641,112129;65641,132460;46444,135540;23532,126915;14862,97343;14862,47439;0,47439;0,27724;14862,27724;14862,8009;41490,616" o:connectangles="0,0,0,0,0,0,0,0,0,0,0,0,0,0,0,0,0,0"/>
                </v:shape>
                <v:shape id="Freeform 218104219" o:spid="_x0000_s1056" style="position:absolute;left:21469;top:4805;width:607;height:1078;visibility:visible;mso-wrap-style:square;v-text-anchor:middle" coordsize="60700,107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" path="m619,36349c619,22179,619,11706,,2464r22912,l24151,22179r619,c29724,7393,42109,,53875,v11766,,4335,,6193,616l60068,25260v-2477,,-4954,-616,-8051,-616c39632,24644,30343,32653,27866,44975v,2464,-619,4928,-619,8009l27247,107816r-26628,l619,36349xe" fillcolor="#00447c" stroked="f" strokeweight=".17167mm">
                  <v:stroke joinstyle="miter"/>
                  <v:path arrowok="t" o:connecttype="custom" o:connectlocs="619,36349;0,2464;22912,2464;24151,22179;24770,22179;53875,0;60068,616;60068,25260;52017,24644;27866,44975;27247,52984;27247,107816;619,107816;619,36349" o:connectangles="0,0,0,0,0,0,0,0,0,0,0,0,0,0"/>
                </v:shape>
                <v:shape id="Freeform 836778339" o:spid="_x0000_s1057" style="position:absolute;left:22138;top:4805;width:916;height:1103;visibility:visible;mso-wrap-style:square;v-text-anchor:middle" coordsize="91649,110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" path="m89792,82556v,9242,,19099,1858,25260l67499,107816,65641,96110r-619,c58829,104120,47683,110281,33440,110281,12385,110281,,94878,,78860,,52368,23532,38814,63164,38814r,-1848c63164,30189,60068,18483,41490,18483v-18578,,-21055,3080,-28486,8009l8050,9241c16101,4313,29724,,46444,,80503,,90411,21563,90411,44359r,38197l89792,82556xm63164,56064v-19197,,-37155,3697,-37155,19715c26009,91798,32820,91182,41490,91182v8670,,18578,-6777,21055,-14787c63164,74547,63164,72699,63164,70235r,-14787l63164,56064xe" fillcolor="#00447c" stroked="f" strokeweight=".17167mm">
                  <v:stroke joinstyle="miter"/>
                  <v:path arrowok="t" o:connecttype="custom" o:connectlocs="89792,82556;91650,107816;67499,107816;65641,96110;65022,96110;33440,110281;0,78860;63164,38814;63164,36966;41490,18483;13004,26492;8050,9241;46444,0;90411,44359;90411,82556;63164,56064;26009,75779;41490,91182;62545,76395;63164,70235;63164,55448" o:connectangles="0,0,0,0,0,0,0,0,0,0,0,0,0,0,0,0,0,0,0,0,0"/>
                </v:shape>
                <v:shape id="Freeform 2037820908" o:spid="_x0000_s1058" style="position:absolute;left:23172;top:4559;width:669;height:1355;visibility:visible;mso-wrap-style:square;v-text-anchor:middle" coordsize="66879,135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" path="m41490,r,27108l66879,27108r,19715l41490,46823r,46823c41490,106584,45205,113361,55114,113361v9908,,7430,,10527,-1232l65641,132460v-3716,1232,-10527,3080,-19197,3080c37774,135540,28486,132460,23532,126915,17339,120754,14862,110897,14862,97343r,-49904l,47439,,27724r14862,l14862,8009,41490,616r,-616xe" fillcolor="#00447c" stroked="f" strokeweight=".17167mm">
                  <v:stroke joinstyle="miter"/>
                  <v:path arrowok="t" o:connecttype="custom" o:connectlocs="41490,0;41490,27108;66879,27108;66879,46823;41490,46823;41490,93646;55114,113361;65641,112129;65641,132460;46444,135540;23532,126915;14862,97343;14862,47439;0,47439;0,27724;14862,27724;14862,8009;41490,616" o:connectangles="0,0,0,0,0,0,0,0,0,0,0,0,0,0,0,0,0,0"/>
                </v:shape>
                <v:shape id="Freeform 639078941" o:spid="_x0000_s1059" style="position:absolute;left:24008;top:4386;width:303;height:1497;visibility:visible;mso-wrap-style:square;v-text-anchor:middle" coordsize="30343,14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" path="m30343,14786v,8009,-6192,14170,-15481,14170c5573,28956,,22179,,14786,,7393,6193,,14862,v8670,,14862,6161,14862,14786l30343,14786xm1858,149710r,-105351l28486,44359r,105351l1858,149710xe" fillcolor="#00447c" stroked="f" strokeweight=".17167mm">
                  <v:stroke joinstyle="miter"/>
                  <v:path arrowok="t" o:connecttype="custom" o:connectlocs="30343,14786;14862,28956;0,14786;14862,0;29724,14786;1858,149710;1858,44359;28486,44359;28486,149710;1858,149710" o:connectangles="0,0,0,0,0,0,0,0,0,0"/>
                </v:shape>
                <v:shape id="Freeform 571585689" o:spid="_x0000_s1060" style="position:absolute;left:24491;top:4805;width:1077;height:1103;visibility:visible;mso-wrap-style:square;v-text-anchor:middle" coordsize="107750,110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" path="m107750,54216v,38814,-27247,56065,-54494,56065c26009,110281,,89949,,56064,,22179,22912,,55114,v32201,,52636,22179,52636,54216xm27866,55448v,20331,10528,35734,26628,35734c70595,91182,80503,76395,80503,54832v,-21563,-7431,-35733,-26009,-35733c35917,19099,27866,37582,27866,54832r,616xe" fillcolor="#00447c" stroked="f" strokeweight=".17167mm">
                  <v:stroke joinstyle="miter"/>
                  <v:path arrowok="t" o:connecttype="custom" o:connectlocs="107750,54216;53256,110281;0,56064;55114,0;107750,54216;27866,55448;54494,91182;80503,54832;54494,19099;27866,54832" o:connectangles="0,0,0,0,0,0,0,0,0,0"/>
                </v:shape>
                <v:shape id="Freeform 1426717641" o:spid="_x0000_s1061" style="position:absolute;left:25760;top:4805;width:973;height:1084;visibility:visible;mso-wrap-style:square;v-text-anchor:middle" coordsize="97222,10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" path="m619,33885c619,21563,619,11706,,2464r23532,l24770,18483r619,c30343,10474,41490,,59448,,77407,,97223,11706,97223,45591r,62841l70595,108432r,-59761c70595,33269,65022,22179,50160,22179v-14862,,-17959,7393,-21055,15403c28486,40046,27866,43126,27866,46207r,62225l1239,108432r,-73931l619,33885xe" fillcolor="#00447c" stroked="f" strokeweight=".17167mm">
                  <v:stroke joinstyle="miter"/>
                  <v:path arrowok="t" o:connecttype="custom" o:connectlocs="619,33885;0,2464;23532,2464;24770,18483;25389,18483;59448,0;97223,45591;97223,108432;70595,108432;70595,48671;50160,22179;29105,37582;27866,46207;27866,108432;1239,108432;1239,34501" o:connectangles="0,0,0,0,0,0,0,0,0,0,0,0,0,0,0,0"/>
                </v:shape>
              </v:group>
            </v:group>
          </w:pict>
        </mc:Fallback>
      </mc:AlternateContent>
    </w:r>
  </w:p>
  <w:p w14:paraId="2C29271B" w14:textId="77777777" w:rsidR="0040180A" w:rsidRDefault="0052636C" w:rsidP="00B21DF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7FF94A7" wp14:editId="02F6AA21">
              <wp:simplePos x="0" y="0"/>
              <wp:positionH relativeFrom="column">
                <wp:posOffset>4783667</wp:posOffset>
              </wp:positionH>
              <wp:positionV relativeFrom="paragraph">
                <wp:posOffset>17145</wp:posOffset>
              </wp:positionV>
              <wp:extent cx="1617133" cy="397933"/>
              <wp:effectExtent l="0" t="0" r="8890" b="8890"/>
              <wp:wrapNone/>
              <wp:docPr id="1138601944" name="Text Box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17133" cy="39793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444FC7" w14:textId="494A5B36" w:rsidR="003F3CD0" w:rsidRPr="00C74BF1" w:rsidRDefault="003F3CD0" w:rsidP="00C74BF1">
                          <w:pPr>
                            <w:pStyle w:val="WAPAShortFormDocTitle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FF94A7" id="_x0000_t202" coordsize="21600,21600" o:spt="202" path="m,l,21600r21600,l21600,xe">
              <v:stroke joinstyle="miter"/>
              <v:path gradientshapeok="t" o:connecttype="rect"/>
            </v:shapetype>
            <v:shape id="Text Box 39" o:spid="_x0000_s1026" type="#_x0000_t202" style="position:absolute;margin-left:376.65pt;margin-top:1.35pt;width:127.35pt;height:31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" filled="f" stroked="f" strokeweight=".5pt">
              <v:textbox inset="0,0,0,0">
                <w:txbxContent>
                  <w:p w14:paraId="03444FC7" w14:textId="494A5B36" w:rsidR="003F3CD0" w:rsidRPr="00C74BF1" w:rsidRDefault="003F3CD0" w:rsidP="00C74BF1">
                    <w:pPr>
                      <w:pStyle w:val="WAPAShortFormDocTitle"/>
                    </w:pPr>
                  </w:p>
                </w:txbxContent>
              </v:textbox>
            </v:shape>
          </w:pict>
        </mc:Fallback>
      </mc:AlternateContent>
    </w:r>
  </w:p>
  <w:p w14:paraId="41CDF17A" w14:textId="77777777" w:rsidR="000A6F9B" w:rsidRPr="000A6F9B" w:rsidRDefault="00F757A3" w:rsidP="00B21DFE">
    <w:pPr>
      <w:pStyle w:val="Header"/>
      <w:rPr>
        <w:color w:val="7E7E7E"/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4144" behindDoc="0" locked="0" layoutInCell="1" allowOverlap="1" wp14:anchorId="4BE97733" wp14:editId="568EB6BF">
              <wp:simplePos x="0" y="0"/>
              <wp:positionH relativeFrom="column">
                <wp:posOffset>1905</wp:posOffset>
              </wp:positionH>
              <wp:positionV relativeFrom="paragraph">
                <wp:posOffset>50800</wp:posOffset>
              </wp:positionV>
              <wp:extent cx="497840" cy="20320"/>
              <wp:effectExtent l="0" t="0" r="0" b="5080"/>
              <wp:wrapNone/>
              <wp:docPr id="768568032" name="Group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497840" cy="20320"/>
                        <a:chOff x="0" y="0"/>
                        <a:chExt cx="1378454" cy="56553"/>
                      </a:xfrm>
                    </wpg:grpSpPr>
                    <wps:wsp>
                      <wps:cNvPr id="498611414" name="Freeform 945282170"/>
                      <wps:cNvSpPr/>
                      <wps:spPr>
                        <a:xfrm>
                          <a:off x="0" y="0"/>
                          <a:ext cx="500958" cy="54839"/>
                        </a:xfrm>
                        <a:custGeom>
                          <a:avLst/>
                          <a:gdLst>
                            <a:gd name="connsiteX0" fmla="*/ 470248 w 500958"/>
                            <a:gd name="connsiteY0" fmla="*/ 54839 h 54839"/>
                            <a:gd name="connsiteX1" fmla="*/ 30710 w 500958"/>
                            <a:gd name="connsiteY1" fmla="*/ 54839 h 54839"/>
                            <a:gd name="connsiteX2" fmla="*/ 0 w 500958"/>
                            <a:gd name="connsiteY2" fmla="*/ 27420 h 54839"/>
                            <a:gd name="connsiteX3" fmla="*/ 30710 w 500958"/>
                            <a:gd name="connsiteY3" fmla="*/ 0 h 54839"/>
                            <a:gd name="connsiteX4" fmla="*/ 470248 w 500958"/>
                            <a:gd name="connsiteY4" fmla="*/ 0 h 54839"/>
                            <a:gd name="connsiteX5" fmla="*/ 500959 w 500958"/>
                            <a:gd name="connsiteY5" fmla="*/ 27420 h 54839"/>
                            <a:gd name="connsiteX6" fmla="*/ 470248 w 500958"/>
                            <a:gd name="connsiteY6" fmla="*/ 54839 h 5483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500958" h="54839">
                              <a:moveTo>
                                <a:pt x="470248" y="54839"/>
                              </a:moveTo>
                              <a:lnTo>
                                <a:pt x="30710" y="54839"/>
                              </a:lnTo>
                              <a:cubicBezTo>
                                <a:pt x="13436" y="54839"/>
                                <a:pt x="0" y="42843"/>
                                <a:pt x="0" y="27420"/>
                              </a:cubicBezTo>
                              <a:cubicBezTo>
                                <a:pt x="0" y="11996"/>
                                <a:pt x="13436" y="0"/>
                                <a:pt x="30710" y="0"/>
                              </a:cubicBezTo>
                              <a:lnTo>
                                <a:pt x="470248" y="0"/>
                              </a:lnTo>
                              <a:cubicBezTo>
                                <a:pt x="487523" y="0"/>
                                <a:pt x="500959" y="11996"/>
                                <a:pt x="500959" y="27420"/>
                              </a:cubicBezTo>
                              <a:cubicBezTo>
                                <a:pt x="500959" y="42843"/>
                                <a:pt x="487523" y="54839"/>
                                <a:pt x="470248" y="5483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8A22F"/>
                        </a:solidFill>
                        <a:ln w="1917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13882753" name="Freeform 2056104956"/>
                      <wps:cNvSpPr/>
                      <wps:spPr>
                        <a:xfrm>
                          <a:off x="877496" y="0"/>
                          <a:ext cx="500958" cy="54839"/>
                        </a:xfrm>
                        <a:custGeom>
                          <a:avLst/>
                          <a:gdLst>
                            <a:gd name="connsiteX0" fmla="*/ 470249 w 500958"/>
                            <a:gd name="connsiteY0" fmla="*/ 54839 h 54839"/>
                            <a:gd name="connsiteX1" fmla="*/ 30710 w 500958"/>
                            <a:gd name="connsiteY1" fmla="*/ 54839 h 54839"/>
                            <a:gd name="connsiteX2" fmla="*/ 0 w 500958"/>
                            <a:gd name="connsiteY2" fmla="*/ 27420 h 54839"/>
                            <a:gd name="connsiteX3" fmla="*/ 30710 w 500958"/>
                            <a:gd name="connsiteY3" fmla="*/ 0 h 54839"/>
                            <a:gd name="connsiteX4" fmla="*/ 470249 w 500958"/>
                            <a:gd name="connsiteY4" fmla="*/ 0 h 54839"/>
                            <a:gd name="connsiteX5" fmla="*/ 500959 w 500958"/>
                            <a:gd name="connsiteY5" fmla="*/ 27420 h 54839"/>
                            <a:gd name="connsiteX6" fmla="*/ 470249 w 500958"/>
                            <a:gd name="connsiteY6" fmla="*/ 54839 h 5483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500958" h="54839">
                              <a:moveTo>
                                <a:pt x="470249" y="54839"/>
                              </a:moveTo>
                              <a:lnTo>
                                <a:pt x="30710" y="54839"/>
                              </a:lnTo>
                              <a:cubicBezTo>
                                <a:pt x="13436" y="54839"/>
                                <a:pt x="0" y="42843"/>
                                <a:pt x="0" y="27420"/>
                              </a:cubicBezTo>
                              <a:cubicBezTo>
                                <a:pt x="0" y="11996"/>
                                <a:pt x="13436" y="0"/>
                                <a:pt x="30710" y="0"/>
                              </a:cubicBezTo>
                              <a:lnTo>
                                <a:pt x="470249" y="0"/>
                              </a:lnTo>
                              <a:cubicBezTo>
                                <a:pt x="487523" y="0"/>
                                <a:pt x="500959" y="11996"/>
                                <a:pt x="500959" y="27420"/>
                              </a:cubicBezTo>
                              <a:cubicBezTo>
                                <a:pt x="500959" y="42843"/>
                                <a:pt x="487523" y="54839"/>
                                <a:pt x="470249" y="5483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4580"/>
                        </a:solidFill>
                        <a:ln w="1917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2560846" name="Freeform 1355062436"/>
                      <wps:cNvSpPr/>
                      <wps:spPr>
                        <a:xfrm>
                          <a:off x="471552" y="0"/>
                          <a:ext cx="439538" cy="56553"/>
                        </a:xfrm>
                        <a:custGeom>
                          <a:avLst/>
                          <a:gdLst>
                            <a:gd name="connsiteX0" fmla="*/ 0 w 439538"/>
                            <a:gd name="connsiteY0" fmla="*/ 0 h 56553"/>
                            <a:gd name="connsiteX1" fmla="*/ 439538 w 439538"/>
                            <a:gd name="connsiteY1" fmla="*/ 0 h 56553"/>
                            <a:gd name="connsiteX2" fmla="*/ 439538 w 439538"/>
                            <a:gd name="connsiteY2" fmla="*/ 56553 h 56553"/>
                            <a:gd name="connsiteX3" fmla="*/ 0 w 439538"/>
                            <a:gd name="connsiteY3" fmla="*/ 56553 h 5655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39538" h="56553">
                              <a:moveTo>
                                <a:pt x="0" y="0"/>
                              </a:moveTo>
                              <a:lnTo>
                                <a:pt x="439538" y="0"/>
                              </a:lnTo>
                              <a:lnTo>
                                <a:pt x="439538" y="56553"/>
                              </a:lnTo>
                              <a:lnTo>
                                <a:pt x="0" y="565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78BC2"/>
                        </a:solidFill>
                        <a:ln w="1917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B7EA757" id="Group 10" o:spid="_x0000_s1026" style="position:absolute;margin-left:.15pt;margin-top:4pt;width:39.2pt;height:1.6pt;z-index:251654144;mso-width-relative:margin;mso-height-relative:margin" coordsize="13784,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">
              <o:lock v:ext="edit" aspectratio="t"/>
              <v:shape id="Freeform 945282170" o:spid="_x0000_s1027" style="position:absolute;width:5009;height:548;visibility:visible;mso-wrap-style:square;v-text-anchor:middle" coordsize="500958,54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" path="m470248,54839r-439538,c13436,54839,,42843,,27420,,11996,13436,,30710,l470248,v17275,,30711,11996,30711,27420c500959,42843,487523,54839,470248,54839xe" fillcolor="#78a22f" stroked="f" strokeweight="1.51pt">
                <v:stroke joinstyle="miter"/>
                <v:path arrowok="t" o:connecttype="custom" o:connectlocs="470248,54839;30710,54839;0,27420;30710,0;470248,0;500959,27420;470248,54839" o:connectangles="0,0,0,0,0,0,0"/>
              </v:shape>
              <v:shape id="Freeform 2056104956" o:spid="_x0000_s1028" style="position:absolute;left:8774;width:5010;height:548;visibility:visible;mso-wrap-style:square;v-text-anchor:middle" coordsize="500958,54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" path="m470249,54839r-439539,c13436,54839,,42843,,27420,,11996,13436,,30710,l470249,v17274,,30710,11996,30710,27420c500959,42843,487523,54839,470249,54839xe" fillcolor="#004580" stroked="f" strokeweight="1.51pt">
                <v:stroke joinstyle="miter"/>
                <v:path arrowok="t" o:connecttype="custom" o:connectlocs="470249,54839;30710,54839;0,27420;30710,0;470249,0;500959,27420;470249,54839" o:connectangles="0,0,0,0,0,0,0"/>
              </v:shape>
              <v:shape id="Freeform 1355062436" o:spid="_x0000_s1029" style="position:absolute;left:4715;width:4395;height:565;visibility:visible;mso-wrap-style:square;v-text-anchor:middle" coordsize="439538,56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" path="m,l439538,r,56553l,56553,,xe" fillcolor="#378bc2" stroked="f" strokeweight="1.51pt">
                <v:stroke joinstyle="miter"/>
                <v:path arrowok="t" o:connecttype="custom" o:connectlocs="0,0;439538,0;439538,56553;0,56553" o:connectangles="0,0,0,0"/>
              </v:shape>
            </v:group>
          </w:pict>
        </mc:Fallback>
      </mc:AlternateContent>
    </w:r>
  </w:p>
  <w:p w14:paraId="14B5B7C7" w14:textId="77777777" w:rsidR="0040180A" w:rsidRDefault="0040180A" w:rsidP="00B21D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E77AF"/>
    <w:multiLevelType w:val="hybridMultilevel"/>
    <w:tmpl w:val="6D54B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1E453F"/>
    <w:multiLevelType w:val="hybridMultilevel"/>
    <w:tmpl w:val="70783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2E515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5172139"/>
    <w:multiLevelType w:val="hybridMultilevel"/>
    <w:tmpl w:val="7B445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265"/>
    <w:multiLevelType w:val="hybridMultilevel"/>
    <w:tmpl w:val="8BAE3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141A66"/>
    <w:multiLevelType w:val="hybridMultilevel"/>
    <w:tmpl w:val="A5CE80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C54E5C"/>
    <w:multiLevelType w:val="hybridMultilevel"/>
    <w:tmpl w:val="CE785FE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677251B"/>
    <w:multiLevelType w:val="hybridMultilevel"/>
    <w:tmpl w:val="B56A3F90"/>
    <w:lvl w:ilvl="0" w:tplc="03786A4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FCED2CE">
      <w:start w:val="1"/>
      <w:numFmt w:val="decimal"/>
      <w:lvlText w:val="%3."/>
      <w:lvlJc w:val="left"/>
      <w:pPr>
        <w:ind w:left="2520" w:hanging="180"/>
      </w:pPr>
      <w:rPr>
        <w:b w:val="0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D164C1"/>
    <w:multiLevelType w:val="hybridMultilevel"/>
    <w:tmpl w:val="D6589BC6"/>
    <w:lvl w:ilvl="0" w:tplc="8A402B3C">
      <w:start w:val="1"/>
      <w:numFmt w:val="decimal"/>
      <w:pStyle w:val="WAPANumberedListStyle"/>
      <w:lvlText w:val="%1)"/>
      <w:lvlJc w:val="left"/>
      <w:pPr>
        <w:ind w:left="720" w:hanging="360"/>
      </w:pPr>
      <w:rPr>
        <w:i w:val="0"/>
        <w:iCs w:val="0"/>
      </w:rPr>
    </w:lvl>
    <w:lvl w:ilvl="1" w:tplc="EDE290EA">
      <w:start w:val="1"/>
      <w:numFmt w:val="lowerLetter"/>
      <w:pStyle w:val="WAPASub-stepStyle"/>
      <w:lvlText w:val="%2."/>
      <w:lvlJc w:val="left"/>
      <w:pPr>
        <w:ind w:left="1440" w:hanging="360"/>
      </w:pPr>
      <w:rPr>
        <w:i w:val="0"/>
        <w:iCs w:val="0"/>
      </w:rPr>
    </w:lvl>
    <w:lvl w:ilvl="2" w:tplc="1AC682CE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138A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3DD1C26"/>
    <w:multiLevelType w:val="hybridMultilevel"/>
    <w:tmpl w:val="31B68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260B6C"/>
    <w:multiLevelType w:val="hybridMultilevel"/>
    <w:tmpl w:val="A8229E9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62E11D4E"/>
    <w:multiLevelType w:val="hybridMultilevel"/>
    <w:tmpl w:val="FAC2A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FD00D6"/>
    <w:multiLevelType w:val="hybridMultilevel"/>
    <w:tmpl w:val="768A1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9E5470"/>
    <w:multiLevelType w:val="hybridMultilevel"/>
    <w:tmpl w:val="1F569748"/>
    <w:lvl w:ilvl="0" w:tplc="99DC2AB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 w15:restartNumberingAfterBreak="0">
    <w:nsid w:val="7DD11399"/>
    <w:multiLevelType w:val="hybridMultilevel"/>
    <w:tmpl w:val="84FE73AC"/>
    <w:lvl w:ilvl="0" w:tplc="1BF83C9E">
      <w:start w:val="1"/>
      <w:numFmt w:val="bullet"/>
      <w:pStyle w:val="WAPABulletStyl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7A2A16">
      <w:start w:val="1"/>
      <w:numFmt w:val="bullet"/>
      <w:pStyle w:val="WAPASub-bulletStyl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7EA83E">
      <w:start w:val="1"/>
      <w:numFmt w:val="bullet"/>
      <w:pStyle w:val="WAPASuperSub-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A77718"/>
    <w:multiLevelType w:val="hybridMultilevel"/>
    <w:tmpl w:val="616A8C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184483">
    <w:abstractNumId w:val="15"/>
  </w:num>
  <w:num w:numId="2" w16cid:durableId="1006522801">
    <w:abstractNumId w:val="15"/>
  </w:num>
  <w:num w:numId="3" w16cid:durableId="1836342041">
    <w:abstractNumId w:val="15"/>
  </w:num>
  <w:num w:numId="4" w16cid:durableId="405693266">
    <w:abstractNumId w:val="8"/>
  </w:num>
  <w:num w:numId="5" w16cid:durableId="1164517073">
    <w:abstractNumId w:val="8"/>
  </w:num>
  <w:num w:numId="6" w16cid:durableId="1426421319">
    <w:abstractNumId w:val="8"/>
  </w:num>
  <w:num w:numId="7" w16cid:durableId="1549612240">
    <w:abstractNumId w:val="8"/>
  </w:num>
  <w:num w:numId="8" w16cid:durableId="107628822">
    <w:abstractNumId w:val="7"/>
  </w:num>
  <w:num w:numId="9" w16cid:durableId="239412347">
    <w:abstractNumId w:val="14"/>
  </w:num>
  <w:num w:numId="10" w16cid:durableId="1830630901">
    <w:abstractNumId w:val="12"/>
  </w:num>
  <w:num w:numId="11" w16cid:durableId="1890990599">
    <w:abstractNumId w:val="0"/>
  </w:num>
  <w:num w:numId="12" w16cid:durableId="99035215">
    <w:abstractNumId w:val="11"/>
  </w:num>
  <w:num w:numId="13" w16cid:durableId="1911504940">
    <w:abstractNumId w:val="6"/>
  </w:num>
  <w:num w:numId="14" w16cid:durableId="1169323841">
    <w:abstractNumId w:val="13"/>
  </w:num>
  <w:num w:numId="15" w16cid:durableId="1646199534">
    <w:abstractNumId w:val="1"/>
  </w:num>
  <w:num w:numId="16" w16cid:durableId="1584339346">
    <w:abstractNumId w:val="16"/>
  </w:num>
  <w:num w:numId="17" w16cid:durableId="1744840424">
    <w:abstractNumId w:val="5"/>
  </w:num>
  <w:num w:numId="18" w16cid:durableId="1972897703">
    <w:abstractNumId w:val="9"/>
  </w:num>
  <w:num w:numId="19" w16cid:durableId="1313556775">
    <w:abstractNumId w:val="2"/>
  </w:num>
  <w:num w:numId="20" w16cid:durableId="961425549">
    <w:abstractNumId w:val="10"/>
  </w:num>
  <w:num w:numId="21" w16cid:durableId="1822575768">
    <w:abstractNumId w:val="4"/>
  </w:num>
  <w:num w:numId="22" w16cid:durableId="9517820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0F9"/>
    <w:rsid w:val="000154F6"/>
    <w:rsid w:val="00026487"/>
    <w:rsid w:val="00033026"/>
    <w:rsid w:val="000418F6"/>
    <w:rsid w:val="0004399C"/>
    <w:rsid w:val="00046EB3"/>
    <w:rsid w:val="000549AD"/>
    <w:rsid w:val="00054A61"/>
    <w:rsid w:val="0006519A"/>
    <w:rsid w:val="000A6F9B"/>
    <w:rsid w:val="000F0231"/>
    <w:rsid w:val="000F5DF7"/>
    <w:rsid w:val="00103D81"/>
    <w:rsid w:val="0010791C"/>
    <w:rsid w:val="00144BAD"/>
    <w:rsid w:val="00145898"/>
    <w:rsid w:val="00196FF0"/>
    <w:rsid w:val="001B175F"/>
    <w:rsid w:val="001E2F6B"/>
    <w:rsid w:val="002348A5"/>
    <w:rsid w:val="002359F8"/>
    <w:rsid w:val="00260557"/>
    <w:rsid w:val="002704D4"/>
    <w:rsid w:val="0027633F"/>
    <w:rsid w:val="00295302"/>
    <w:rsid w:val="002B5211"/>
    <w:rsid w:val="002B5874"/>
    <w:rsid w:val="002B784B"/>
    <w:rsid w:val="002C287F"/>
    <w:rsid w:val="002C29BF"/>
    <w:rsid w:val="002E10F9"/>
    <w:rsid w:val="0031681D"/>
    <w:rsid w:val="00324FFD"/>
    <w:rsid w:val="00357ECB"/>
    <w:rsid w:val="00385AA7"/>
    <w:rsid w:val="003A54F2"/>
    <w:rsid w:val="003A7FC5"/>
    <w:rsid w:val="003B79A5"/>
    <w:rsid w:val="003F3CD0"/>
    <w:rsid w:val="0040180A"/>
    <w:rsid w:val="00413C4F"/>
    <w:rsid w:val="004A21E7"/>
    <w:rsid w:val="004C2EA5"/>
    <w:rsid w:val="004C3324"/>
    <w:rsid w:val="00511FF4"/>
    <w:rsid w:val="00521C02"/>
    <w:rsid w:val="0052636C"/>
    <w:rsid w:val="00527758"/>
    <w:rsid w:val="00550A89"/>
    <w:rsid w:val="00591DCC"/>
    <w:rsid w:val="00593BBB"/>
    <w:rsid w:val="005A1E0D"/>
    <w:rsid w:val="005A52F0"/>
    <w:rsid w:val="005A6582"/>
    <w:rsid w:val="005B53BD"/>
    <w:rsid w:val="005D6BA7"/>
    <w:rsid w:val="005D786F"/>
    <w:rsid w:val="005E5151"/>
    <w:rsid w:val="005E53CA"/>
    <w:rsid w:val="005F20B0"/>
    <w:rsid w:val="005F65B2"/>
    <w:rsid w:val="006001F7"/>
    <w:rsid w:val="006160FD"/>
    <w:rsid w:val="00635AC8"/>
    <w:rsid w:val="00646830"/>
    <w:rsid w:val="00660B8D"/>
    <w:rsid w:val="006627D0"/>
    <w:rsid w:val="00673494"/>
    <w:rsid w:val="00684BAC"/>
    <w:rsid w:val="00694B3A"/>
    <w:rsid w:val="0069756D"/>
    <w:rsid w:val="006B6E62"/>
    <w:rsid w:val="006E670F"/>
    <w:rsid w:val="00710C44"/>
    <w:rsid w:val="00730185"/>
    <w:rsid w:val="00732819"/>
    <w:rsid w:val="00754F02"/>
    <w:rsid w:val="00756242"/>
    <w:rsid w:val="0075702A"/>
    <w:rsid w:val="00761391"/>
    <w:rsid w:val="007648B8"/>
    <w:rsid w:val="00766450"/>
    <w:rsid w:val="00776C4F"/>
    <w:rsid w:val="00776CB8"/>
    <w:rsid w:val="007A0BC7"/>
    <w:rsid w:val="007A7F76"/>
    <w:rsid w:val="007E17E6"/>
    <w:rsid w:val="007E279F"/>
    <w:rsid w:val="008458F5"/>
    <w:rsid w:val="00850F6E"/>
    <w:rsid w:val="00862100"/>
    <w:rsid w:val="0086279D"/>
    <w:rsid w:val="00864180"/>
    <w:rsid w:val="00895487"/>
    <w:rsid w:val="008A48E1"/>
    <w:rsid w:val="008A6853"/>
    <w:rsid w:val="008C4F5C"/>
    <w:rsid w:val="008D6C62"/>
    <w:rsid w:val="00933B19"/>
    <w:rsid w:val="009551F9"/>
    <w:rsid w:val="00965F89"/>
    <w:rsid w:val="00995C30"/>
    <w:rsid w:val="009970D9"/>
    <w:rsid w:val="009A7BBD"/>
    <w:rsid w:val="009C5EA5"/>
    <w:rsid w:val="009D6656"/>
    <w:rsid w:val="009E69B0"/>
    <w:rsid w:val="009E72C0"/>
    <w:rsid w:val="009F5A11"/>
    <w:rsid w:val="00A0709F"/>
    <w:rsid w:val="00A574C4"/>
    <w:rsid w:val="00A64D7D"/>
    <w:rsid w:val="00A7439B"/>
    <w:rsid w:val="00A767BD"/>
    <w:rsid w:val="00A910FE"/>
    <w:rsid w:val="00AA1977"/>
    <w:rsid w:val="00AA286F"/>
    <w:rsid w:val="00AC400C"/>
    <w:rsid w:val="00AE3D9C"/>
    <w:rsid w:val="00AE41A9"/>
    <w:rsid w:val="00B11001"/>
    <w:rsid w:val="00B21DFE"/>
    <w:rsid w:val="00B41663"/>
    <w:rsid w:val="00B73F35"/>
    <w:rsid w:val="00B81264"/>
    <w:rsid w:val="00B91CBE"/>
    <w:rsid w:val="00BA22B9"/>
    <w:rsid w:val="00BB13A8"/>
    <w:rsid w:val="00BB22A9"/>
    <w:rsid w:val="00BC341B"/>
    <w:rsid w:val="00BD618A"/>
    <w:rsid w:val="00BF1A49"/>
    <w:rsid w:val="00BF2FCA"/>
    <w:rsid w:val="00C0440E"/>
    <w:rsid w:val="00C0679E"/>
    <w:rsid w:val="00C45938"/>
    <w:rsid w:val="00C71AAA"/>
    <w:rsid w:val="00C729D1"/>
    <w:rsid w:val="00C74BF1"/>
    <w:rsid w:val="00CB2252"/>
    <w:rsid w:val="00CF43C4"/>
    <w:rsid w:val="00D21E9A"/>
    <w:rsid w:val="00D36588"/>
    <w:rsid w:val="00D51E6A"/>
    <w:rsid w:val="00D73284"/>
    <w:rsid w:val="00D77B3E"/>
    <w:rsid w:val="00DE4458"/>
    <w:rsid w:val="00E26502"/>
    <w:rsid w:val="00E364E2"/>
    <w:rsid w:val="00E548CE"/>
    <w:rsid w:val="00E55388"/>
    <w:rsid w:val="00E71631"/>
    <w:rsid w:val="00E90855"/>
    <w:rsid w:val="00E91FD0"/>
    <w:rsid w:val="00EA36D3"/>
    <w:rsid w:val="00EB58FD"/>
    <w:rsid w:val="00ED169C"/>
    <w:rsid w:val="00ED612D"/>
    <w:rsid w:val="00ED79BB"/>
    <w:rsid w:val="00EF0994"/>
    <w:rsid w:val="00EF6934"/>
    <w:rsid w:val="00F01B38"/>
    <w:rsid w:val="00F701CA"/>
    <w:rsid w:val="00F75509"/>
    <w:rsid w:val="00F757A3"/>
    <w:rsid w:val="00F837ED"/>
    <w:rsid w:val="00F945F6"/>
    <w:rsid w:val="00F95BD0"/>
    <w:rsid w:val="00F9615D"/>
    <w:rsid w:val="00FA596C"/>
    <w:rsid w:val="00FD060F"/>
    <w:rsid w:val="00FD653F"/>
    <w:rsid w:val="00FE1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0C8766"/>
  <w15:chartTrackingRefBased/>
  <w15:docId w15:val="{2267EC84-E495-480A-970B-F38720CA0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19" w:unhideWhenUsed="1" w:qFormat="1"/>
    <w:lsdException w:name="heading 5" w:semiHidden="1" w:uiPriority="1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2FCA"/>
    <w:pPr>
      <w:spacing w:after="0" w:line="240" w:lineRule="auto"/>
    </w:pPr>
    <w:rPr>
      <w:rFonts w:eastAsiaTheme="minorEastAsia" w:cs="Times New Roman"/>
      <w:kern w:val="0"/>
      <w14:ligatures w14:val="none"/>
    </w:rPr>
  </w:style>
  <w:style w:type="paragraph" w:styleId="Heading1">
    <w:name w:val="heading 1"/>
    <w:aliases w:val="WAPA Heading 1"/>
    <w:basedOn w:val="Normal"/>
    <w:next w:val="Normal"/>
    <w:link w:val="Heading1Char"/>
    <w:qFormat/>
    <w:rsid w:val="009D6656"/>
    <w:pPr>
      <w:pBdr>
        <w:bottom w:val="single" w:sz="18" w:space="6" w:color="21409A"/>
      </w:pBdr>
      <w:spacing w:before="240" w:after="240"/>
      <w:outlineLvl w:val="0"/>
    </w:pPr>
    <w:rPr>
      <w:rFonts w:ascii="Skeena" w:hAnsi="Skeena"/>
      <w:b/>
      <w:bCs/>
      <w:color w:val="00447B" w:themeColor="text2"/>
      <w:sz w:val="36"/>
      <w:szCs w:val="36"/>
    </w:rPr>
  </w:style>
  <w:style w:type="paragraph" w:styleId="Heading2">
    <w:name w:val="heading 2"/>
    <w:aliases w:val="WAPA Heading 2"/>
    <w:basedOn w:val="Normal"/>
    <w:next w:val="Normal"/>
    <w:link w:val="Heading2Char"/>
    <w:qFormat/>
    <w:rsid w:val="009D6656"/>
    <w:pPr>
      <w:keepNext/>
      <w:keepLines/>
      <w:spacing w:before="160"/>
      <w:outlineLvl w:val="1"/>
    </w:pPr>
    <w:rPr>
      <w:rFonts w:ascii="Skeena" w:eastAsiaTheme="majorEastAsia" w:hAnsi="Skeena" w:cstheme="majorBidi"/>
      <w:color w:val="5B5B5B" w:themeColor="text1"/>
      <w:sz w:val="32"/>
      <w:szCs w:val="26"/>
    </w:rPr>
  </w:style>
  <w:style w:type="paragraph" w:styleId="Heading3">
    <w:name w:val="heading 3"/>
    <w:aliases w:val="WAPA Heading 3"/>
    <w:basedOn w:val="Normal"/>
    <w:next w:val="Normal"/>
    <w:link w:val="Heading3Char"/>
    <w:qFormat/>
    <w:rsid w:val="009D6656"/>
    <w:pPr>
      <w:keepNext/>
      <w:keepLines/>
      <w:spacing w:before="240"/>
      <w:contextualSpacing/>
      <w:outlineLvl w:val="2"/>
    </w:pPr>
    <w:rPr>
      <w:rFonts w:ascii="Skeena" w:eastAsiaTheme="majorEastAsia" w:hAnsi="Skeena" w:cstheme="majorBidi"/>
      <w:i/>
      <w:color w:val="00447B" w:themeColor="text2"/>
      <w:szCs w:val="28"/>
    </w:rPr>
  </w:style>
  <w:style w:type="paragraph" w:styleId="Heading4">
    <w:name w:val="heading 4"/>
    <w:aliases w:val="WAPA Heading 4"/>
    <w:basedOn w:val="Normal"/>
    <w:next w:val="Normal"/>
    <w:link w:val="Heading4Char"/>
    <w:uiPriority w:val="19"/>
    <w:unhideWhenUsed/>
    <w:rsid w:val="00EF6934"/>
    <w:pPr>
      <w:keepNext/>
      <w:keepLines/>
      <w:spacing w:before="40"/>
      <w:outlineLvl w:val="3"/>
    </w:pPr>
    <w:rPr>
      <w:rFonts w:eastAsiaTheme="majorEastAsia" w:cs="Times New Roman (Headings CS)"/>
      <w:i/>
      <w:iCs/>
      <w:color w:val="1A204C"/>
      <w:kern w:val="2"/>
      <w14:ligatures w14:val="standardContextual"/>
    </w:rPr>
  </w:style>
  <w:style w:type="paragraph" w:styleId="Heading5">
    <w:name w:val="heading 5"/>
    <w:aliases w:val="WAPA Heading 5"/>
    <w:basedOn w:val="Normal"/>
    <w:next w:val="Normal"/>
    <w:link w:val="Heading5Char"/>
    <w:uiPriority w:val="19"/>
    <w:semiHidden/>
    <w:unhideWhenUsed/>
    <w:rsid w:val="00EF6934"/>
    <w:pPr>
      <w:keepNext/>
      <w:keepLines/>
      <w:spacing w:before="40"/>
      <w:outlineLvl w:val="4"/>
    </w:pPr>
    <w:rPr>
      <w:rFonts w:eastAsiaTheme="majorEastAsia" w:cstheme="majorBidi"/>
      <w:color w:val="00447B" w:themeColor="text2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180A"/>
    <w:pPr>
      <w:keepNext/>
      <w:keepLines/>
      <w:spacing w:before="40"/>
      <w:outlineLvl w:val="5"/>
    </w:pPr>
    <w:rPr>
      <w:rFonts w:eastAsiaTheme="majorEastAsia" w:cstheme="majorBidi"/>
      <w:i/>
      <w:iCs/>
      <w:color w:val="949494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180A"/>
    <w:pPr>
      <w:keepNext/>
      <w:keepLines/>
      <w:spacing w:before="40"/>
      <w:outlineLvl w:val="6"/>
    </w:pPr>
    <w:rPr>
      <w:rFonts w:eastAsiaTheme="majorEastAsia" w:cstheme="majorBidi"/>
      <w:color w:val="949494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180A"/>
    <w:pPr>
      <w:keepNext/>
      <w:keepLines/>
      <w:outlineLvl w:val="7"/>
    </w:pPr>
    <w:rPr>
      <w:rFonts w:eastAsiaTheme="majorEastAsia" w:cstheme="majorBidi"/>
      <w:i/>
      <w:iCs/>
      <w:color w:val="747474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180A"/>
    <w:pPr>
      <w:keepNext/>
      <w:keepLines/>
      <w:outlineLvl w:val="8"/>
    </w:pPr>
    <w:rPr>
      <w:rFonts w:eastAsiaTheme="majorEastAsia" w:cstheme="majorBidi"/>
      <w:color w:val="747474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WAPA Heading 2 Char"/>
    <w:basedOn w:val="DefaultParagraphFont"/>
    <w:link w:val="Heading2"/>
    <w:rsid w:val="009D6656"/>
    <w:rPr>
      <w:rFonts w:ascii="Skeena" w:eastAsiaTheme="majorEastAsia" w:hAnsi="Skeena" w:cstheme="majorBidi"/>
      <w:color w:val="5B5B5B" w:themeColor="text1"/>
      <w:sz w:val="32"/>
      <w:szCs w:val="26"/>
    </w:rPr>
  </w:style>
  <w:style w:type="character" w:customStyle="1" w:styleId="Heading1Char">
    <w:name w:val="Heading 1 Char"/>
    <w:aliases w:val="WAPA Heading 1 Char"/>
    <w:basedOn w:val="DefaultParagraphFont"/>
    <w:link w:val="Heading1"/>
    <w:rsid w:val="009D6656"/>
    <w:rPr>
      <w:rFonts w:ascii="Skeena" w:hAnsi="Skeena"/>
      <w:b/>
      <w:bCs/>
      <w:color w:val="00447B" w:themeColor="text2"/>
      <w:sz w:val="36"/>
      <w:szCs w:val="36"/>
    </w:rPr>
  </w:style>
  <w:style w:type="character" w:customStyle="1" w:styleId="Heading3Char">
    <w:name w:val="Heading 3 Char"/>
    <w:aliases w:val="WAPA Heading 3 Char"/>
    <w:basedOn w:val="DefaultParagraphFont"/>
    <w:link w:val="Heading3"/>
    <w:rsid w:val="009D6656"/>
    <w:rPr>
      <w:rFonts w:ascii="Skeena" w:eastAsiaTheme="majorEastAsia" w:hAnsi="Skeena" w:cstheme="majorBidi"/>
      <w:i/>
      <w:color w:val="00447B" w:themeColor="text2"/>
      <w:szCs w:val="28"/>
    </w:rPr>
  </w:style>
  <w:style w:type="paragraph" w:customStyle="1" w:styleId="WAPAReferences">
    <w:name w:val="WAPA References"/>
    <w:basedOn w:val="Normal"/>
    <w:next w:val="NormalWeb"/>
    <w:qFormat/>
    <w:rsid w:val="009D6656"/>
    <w:pPr>
      <w:tabs>
        <w:tab w:val="left" w:pos="720"/>
      </w:tabs>
      <w:suppressAutoHyphens/>
      <w:ind w:left="720" w:hanging="720"/>
    </w:pPr>
    <w:rPr>
      <w:rFonts w:eastAsia="Times New Roman"/>
      <w:sz w:val="20"/>
    </w:rPr>
  </w:style>
  <w:style w:type="paragraph" w:styleId="NormalWeb">
    <w:name w:val="Normal (Web)"/>
    <w:basedOn w:val="Normal"/>
    <w:uiPriority w:val="99"/>
    <w:semiHidden/>
    <w:unhideWhenUsed/>
    <w:rsid w:val="009D6656"/>
    <w:rPr>
      <w:rFonts w:ascii="Times New Roman" w:hAnsi="Times New Roman"/>
    </w:rPr>
  </w:style>
  <w:style w:type="paragraph" w:customStyle="1" w:styleId="WAPAShortFormDocTitle">
    <w:name w:val="WAPA Short Form Doc Title"/>
    <w:basedOn w:val="Normal"/>
    <w:qFormat/>
    <w:rsid w:val="00C74BF1"/>
    <w:pPr>
      <w:jc w:val="right"/>
    </w:pPr>
    <w:rPr>
      <w:sz w:val="36"/>
      <w:szCs w:val="36"/>
    </w:rPr>
  </w:style>
  <w:style w:type="paragraph" w:styleId="CommentText">
    <w:name w:val="annotation text"/>
    <w:aliases w:val="WAPA Comment Text"/>
    <w:basedOn w:val="Normal"/>
    <w:link w:val="CommentTextChar"/>
    <w:uiPriority w:val="99"/>
    <w:unhideWhenUsed/>
    <w:rsid w:val="00EF6934"/>
    <w:rPr>
      <w:kern w:val="2"/>
      <w:sz w:val="18"/>
      <w:szCs w:val="20"/>
      <w14:ligatures w14:val="standardContextual"/>
    </w:rPr>
  </w:style>
  <w:style w:type="character" w:customStyle="1" w:styleId="CommentTextChar">
    <w:name w:val="Comment Text Char"/>
    <w:aliases w:val="WAPA Comment Text Char"/>
    <w:basedOn w:val="DefaultParagraphFont"/>
    <w:link w:val="CommentText"/>
    <w:uiPriority w:val="99"/>
    <w:rsid w:val="00EF6934"/>
    <w:rPr>
      <w:rFonts w:ascii="Aptos" w:hAnsi="Aptos"/>
      <w:sz w:val="18"/>
      <w:szCs w:val="20"/>
    </w:rPr>
  </w:style>
  <w:style w:type="paragraph" w:customStyle="1" w:styleId="WAPABulletStyle">
    <w:name w:val="WAPA Bullet Style"/>
    <w:basedOn w:val="ListParagraph"/>
    <w:link w:val="WAPABulletStyleChar"/>
    <w:uiPriority w:val="2"/>
    <w:qFormat/>
    <w:rsid w:val="00AA286F"/>
    <w:pPr>
      <w:numPr>
        <w:numId w:val="3"/>
      </w:numPr>
      <w:contextualSpacing w:val="0"/>
    </w:pPr>
  </w:style>
  <w:style w:type="character" w:customStyle="1" w:styleId="WAPABulletStyleChar">
    <w:name w:val="WAPA Bullet Style Char"/>
    <w:basedOn w:val="DefaultParagraphFont"/>
    <w:link w:val="WAPABulletStyle"/>
    <w:uiPriority w:val="2"/>
    <w:rsid w:val="00AA286F"/>
    <w:rPr>
      <w:rFonts w:eastAsiaTheme="minorEastAsia" w:cs="Times New Roman"/>
    </w:rPr>
  </w:style>
  <w:style w:type="paragraph" w:styleId="ListParagraph">
    <w:name w:val="List Paragraph"/>
    <w:aliases w:val="WAPA List Paragraph"/>
    <w:basedOn w:val="Normal"/>
    <w:link w:val="ListParagraphChar"/>
    <w:uiPriority w:val="34"/>
    <w:qFormat/>
    <w:rsid w:val="00196FF0"/>
    <w:pPr>
      <w:ind w:left="720"/>
      <w:contextualSpacing/>
    </w:pPr>
    <w:rPr>
      <w:kern w:val="2"/>
      <w14:ligatures w14:val="standardContextual"/>
    </w:rPr>
  </w:style>
  <w:style w:type="paragraph" w:customStyle="1" w:styleId="WAPASub-bulletStyle">
    <w:name w:val="WAPA Sub-bullet Style"/>
    <w:basedOn w:val="WAPABulletStyle"/>
    <w:link w:val="WAPASub-bulletStyleChar"/>
    <w:uiPriority w:val="2"/>
    <w:qFormat/>
    <w:rsid w:val="00EF6934"/>
    <w:pPr>
      <w:numPr>
        <w:ilvl w:val="1"/>
      </w:numPr>
    </w:pPr>
  </w:style>
  <w:style w:type="character" w:customStyle="1" w:styleId="WAPASub-bulletStyleChar">
    <w:name w:val="WAPA Sub-bullet Style Char"/>
    <w:basedOn w:val="WAPABulletStyleChar"/>
    <w:link w:val="WAPASub-bulletStyle"/>
    <w:uiPriority w:val="2"/>
    <w:rsid w:val="00EF6934"/>
    <w:rPr>
      <w:rFonts w:ascii="Aptos" w:eastAsiaTheme="minorEastAsia" w:hAnsi="Aptos" w:cs="Times New Roman"/>
    </w:rPr>
  </w:style>
  <w:style w:type="paragraph" w:customStyle="1" w:styleId="WAPASuperSub-bullet">
    <w:name w:val="WAPA Super Sub-bullet"/>
    <w:basedOn w:val="WAPASub-bulletStyle"/>
    <w:link w:val="WAPASuperSub-bulletChar"/>
    <w:uiPriority w:val="2"/>
    <w:qFormat/>
    <w:rsid w:val="00EF6934"/>
    <w:pPr>
      <w:numPr>
        <w:ilvl w:val="2"/>
        <w:numId w:val="1"/>
      </w:numPr>
      <w:ind w:left="1440"/>
    </w:pPr>
  </w:style>
  <w:style w:type="character" w:customStyle="1" w:styleId="WAPASuperSub-bulletChar">
    <w:name w:val="WAPA Super Sub-bullet Char"/>
    <w:basedOn w:val="WAPASub-bulletStyleChar"/>
    <w:link w:val="WAPASuperSub-bullet"/>
    <w:uiPriority w:val="2"/>
    <w:rsid w:val="00EF6934"/>
    <w:rPr>
      <w:rFonts w:ascii="Aptos" w:eastAsiaTheme="minorEastAsia" w:hAnsi="Aptos" w:cs="Times New Roman"/>
    </w:rPr>
  </w:style>
  <w:style w:type="paragraph" w:customStyle="1" w:styleId="WAPANumberedListStyle">
    <w:name w:val="WAPA Numbered List Style"/>
    <w:link w:val="WAPANumberedListStyleChar"/>
    <w:uiPriority w:val="3"/>
    <w:qFormat/>
    <w:rsid w:val="00F01B38"/>
    <w:pPr>
      <w:numPr>
        <w:numId w:val="7"/>
      </w:numPr>
      <w:spacing w:before="120" w:after="120" w:line="240" w:lineRule="auto"/>
    </w:pPr>
  </w:style>
  <w:style w:type="character" w:customStyle="1" w:styleId="WAPANumberedListStyleChar">
    <w:name w:val="WAPA Numbered List Style Char"/>
    <w:basedOn w:val="WAPABulletStyleChar"/>
    <w:link w:val="WAPANumberedListStyle"/>
    <w:uiPriority w:val="3"/>
    <w:rsid w:val="00F01B38"/>
    <w:rPr>
      <w:rFonts w:eastAsiaTheme="minorEastAsia" w:cs="Times New Roman"/>
    </w:rPr>
  </w:style>
  <w:style w:type="paragraph" w:customStyle="1" w:styleId="WAPASub-stepStyle">
    <w:name w:val="WAPA Sub-step Style"/>
    <w:basedOn w:val="WAPANumberedListStyle"/>
    <w:link w:val="WAPASub-stepStyleChar"/>
    <w:uiPriority w:val="3"/>
    <w:qFormat/>
    <w:rsid w:val="00EF6934"/>
    <w:pPr>
      <w:numPr>
        <w:ilvl w:val="1"/>
      </w:numPr>
    </w:pPr>
    <w:rPr>
      <w:rFonts w:ascii="Aptos" w:hAnsi="Aptos"/>
    </w:rPr>
  </w:style>
  <w:style w:type="character" w:customStyle="1" w:styleId="WAPASub-stepStyleChar">
    <w:name w:val="WAPA Sub-step Style Char"/>
    <w:basedOn w:val="WAPANumberedListStyleChar"/>
    <w:link w:val="WAPASub-stepStyle"/>
    <w:uiPriority w:val="3"/>
    <w:rsid w:val="00EF6934"/>
    <w:rPr>
      <w:rFonts w:ascii="Aptos" w:eastAsiaTheme="minorEastAsia" w:hAnsi="Aptos" w:cs="Times New Roman"/>
    </w:rPr>
  </w:style>
  <w:style w:type="paragraph" w:customStyle="1" w:styleId="WAPASuperSub-step">
    <w:name w:val="WAPA Super Sub-step"/>
    <w:basedOn w:val="WAPANumberedListStyle"/>
    <w:link w:val="WAPASuperSub-stepChar"/>
    <w:uiPriority w:val="3"/>
    <w:qFormat/>
    <w:rsid w:val="00EF6934"/>
    <w:pPr>
      <w:numPr>
        <w:numId w:val="0"/>
      </w:numPr>
      <w:ind w:left="2160" w:hanging="180"/>
    </w:pPr>
    <w:rPr>
      <w:rFonts w:ascii="Aptos" w:hAnsi="Aptos"/>
    </w:rPr>
  </w:style>
  <w:style w:type="character" w:customStyle="1" w:styleId="WAPASuperSub-stepChar">
    <w:name w:val="WAPA Super Sub-step Char"/>
    <w:basedOn w:val="WAPASub-stepStyleChar"/>
    <w:link w:val="WAPASuperSub-step"/>
    <w:uiPriority w:val="3"/>
    <w:rsid w:val="00EF6934"/>
    <w:rPr>
      <w:rFonts w:ascii="Aptos" w:eastAsiaTheme="minorEastAsia" w:hAnsi="Aptos" w:cs="Times New Roman"/>
    </w:rPr>
  </w:style>
  <w:style w:type="paragraph" w:customStyle="1" w:styleId="WAPATableHeading">
    <w:name w:val="WAPA Table Heading"/>
    <w:basedOn w:val="Normal"/>
    <w:uiPriority w:val="7"/>
    <w:unhideWhenUsed/>
    <w:rsid w:val="00EF6934"/>
    <w:pPr>
      <w:spacing w:line="240" w:lineRule="exact"/>
      <w:jc w:val="center"/>
    </w:pPr>
    <w:rPr>
      <w:rFonts w:eastAsia="Calibri" w:cs="Calibri"/>
      <w:b/>
      <w:bCs/>
      <w:color w:val="FFFFFF" w:themeColor="background1"/>
      <w:szCs w:val="18"/>
      <w:lang w:val="en"/>
    </w:rPr>
  </w:style>
  <w:style w:type="paragraph" w:customStyle="1" w:styleId="WAPATableStyle">
    <w:name w:val="WAPA Table Style"/>
    <w:basedOn w:val="Normal"/>
    <w:link w:val="WAPATableStyleChar"/>
    <w:uiPriority w:val="7"/>
    <w:rsid w:val="00F01B38"/>
    <w:rPr>
      <w:bCs/>
      <w:color w:val="5B5B5B" w:themeColor="text1"/>
      <w:kern w:val="2"/>
      <w14:ligatures w14:val="standardContextual"/>
    </w:rPr>
  </w:style>
  <w:style w:type="character" w:customStyle="1" w:styleId="WAPATableStyleChar">
    <w:name w:val="WAPA Table Style Char"/>
    <w:basedOn w:val="DefaultParagraphFont"/>
    <w:link w:val="WAPATableStyle"/>
    <w:uiPriority w:val="7"/>
    <w:rsid w:val="00F01B38"/>
    <w:rPr>
      <w:rFonts w:eastAsiaTheme="minorEastAsia" w:cs="Times New Roman"/>
      <w:bCs/>
      <w:color w:val="5B5B5B" w:themeColor="text1"/>
    </w:rPr>
  </w:style>
  <w:style w:type="character" w:customStyle="1" w:styleId="Heading4Char">
    <w:name w:val="Heading 4 Char"/>
    <w:aliases w:val="WAPA Heading 4 Char"/>
    <w:basedOn w:val="DefaultParagraphFont"/>
    <w:link w:val="Heading4"/>
    <w:uiPriority w:val="19"/>
    <w:rsid w:val="00EF6934"/>
    <w:rPr>
      <w:rFonts w:eastAsiaTheme="majorEastAsia" w:cs="Times New Roman (Headings CS)"/>
      <w:i/>
      <w:iCs/>
      <w:color w:val="1A204C"/>
    </w:rPr>
  </w:style>
  <w:style w:type="paragraph" w:customStyle="1" w:styleId="WAPATerms">
    <w:name w:val="WAPA Terms"/>
    <w:basedOn w:val="Heading3"/>
    <w:link w:val="WAPATermsChar"/>
    <w:uiPriority w:val="19"/>
    <w:unhideWhenUsed/>
    <w:rsid w:val="00EF6934"/>
    <w:pPr>
      <w:spacing w:before="120"/>
      <w:contextualSpacing w:val="0"/>
    </w:pPr>
    <w:rPr>
      <w:rFonts w:cs="Times New Roman (Headings CS)"/>
      <w:b/>
      <w:bCs/>
      <w:i w:val="0"/>
      <w:color w:val="293340"/>
      <w:kern w:val="2"/>
      <w14:ligatures w14:val="standardContextual"/>
    </w:rPr>
  </w:style>
  <w:style w:type="character" w:customStyle="1" w:styleId="WAPATermsChar">
    <w:name w:val="WAPA Terms Char"/>
    <w:basedOn w:val="Heading3Char"/>
    <w:link w:val="WAPATerms"/>
    <w:uiPriority w:val="19"/>
    <w:rsid w:val="00EF6934"/>
    <w:rPr>
      <w:rFonts w:ascii="Skeena" w:eastAsiaTheme="majorEastAsia" w:hAnsi="Skeena" w:cs="Times New Roman (Headings CS)"/>
      <w:b/>
      <w:bCs/>
      <w:i w:val="0"/>
      <w:color w:val="293340"/>
      <w:szCs w:val="28"/>
    </w:rPr>
  </w:style>
  <w:style w:type="character" w:customStyle="1" w:styleId="Heading5Char">
    <w:name w:val="Heading 5 Char"/>
    <w:aliases w:val="WAPA Heading 5 Char"/>
    <w:basedOn w:val="DefaultParagraphFont"/>
    <w:link w:val="Heading5"/>
    <w:uiPriority w:val="19"/>
    <w:semiHidden/>
    <w:rsid w:val="00EF6934"/>
    <w:rPr>
      <w:rFonts w:eastAsiaTheme="majorEastAsia" w:cstheme="majorBidi"/>
      <w:color w:val="00447B" w:themeColor="text2"/>
    </w:rPr>
  </w:style>
  <w:style w:type="paragraph" w:styleId="BodyText">
    <w:name w:val="Body Text"/>
    <w:aliases w:val="WAPA Body Text"/>
    <w:basedOn w:val="Normal"/>
    <w:link w:val="BodyTextChar"/>
    <w:uiPriority w:val="19"/>
    <w:unhideWhenUsed/>
    <w:rsid w:val="00EF6934"/>
    <w:pPr>
      <w:widowControl w:val="0"/>
      <w:autoSpaceDE w:val="0"/>
      <w:autoSpaceDN w:val="0"/>
    </w:pPr>
    <w:rPr>
      <w:rFonts w:eastAsia="Times New Roman"/>
      <w:kern w:val="2"/>
      <w:sz w:val="20"/>
      <w14:ligatures w14:val="standardContextual"/>
    </w:rPr>
  </w:style>
  <w:style w:type="character" w:customStyle="1" w:styleId="BodyTextChar">
    <w:name w:val="Body Text Char"/>
    <w:aliases w:val="WAPA Body Text Char"/>
    <w:basedOn w:val="DefaultParagraphFont"/>
    <w:link w:val="BodyText"/>
    <w:uiPriority w:val="19"/>
    <w:rsid w:val="00EF6934"/>
    <w:rPr>
      <w:rFonts w:eastAsia="Times New Roman" w:cs="Times New Roman"/>
      <w:sz w:val="20"/>
    </w:rPr>
  </w:style>
  <w:style w:type="character" w:customStyle="1" w:styleId="ListParagraphChar">
    <w:name w:val="List Paragraph Char"/>
    <w:aliases w:val="WAPA List Paragraph Char"/>
    <w:basedOn w:val="DefaultParagraphFont"/>
    <w:link w:val="ListParagraph"/>
    <w:uiPriority w:val="34"/>
    <w:rsid w:val="00196FF0"/>
    <w:rPr>
      <w:rFonts w:eastAsiaTheme="minorEastAsia" w:cs="Times New Roman"/>
    </w:rPr>
  </w:style>
  <w:style w:type="paragraph" w:styleId="TOC1">
    <w:name w:val="toc 1"/>
    <w:aliases w:val="WAPA TOC 1"/>
    <w:basedOn w:val="Normal"/>
    <w:next w:val="Normal"/>
    <w:autoRedefine/>
    <w:uiPriority w:val="39"/>
    <w:unhideWhenUsed/>
    <w:rsid w:val="00EF6934"/>
    <w:pPr>
      <w:tabs>
        <w:tab w:val="right" w:leader="dot" w:pos="9350"/>
      </w:tabs>
      <w:spacing w:after="100"/>
      <w:ind w:left="144"/>
    </w:pPr>
  </w:style>
  <w:style w:type="paragraph" w:styleId="Caption">
    <w:name w:val="caption"/>
    <w:aliases w:val="WAPA Caption"/>
    <w:basedOn w:val="Normal"/>
    <w:next w:val="Normal"/>
    <w:uiPriority w:val="35"/>
    <w:unhideWhenUsed/>
    <w:qFormat/>
    <w:rsid w:val="00EF6934"/>
    <w:pPr>
      <w:spacing w:after="200"/>
    </w:pPr>
    <w:rPr>
      <w:i/>
      <w:iCs/>
      <w:color w:val="00447B" w:themeColor="text2"/>
      <w:sz w:val="18"/>
      <w:szCs w:val="18"/>
    </w:rPr>
  </w:style>
  <w:style w:type="paragraph" w:styleId="TOC2">
    <w:name w:val="toc 2"/>
    <w:aliases w:val="WAPA TOC 2"/>
    <w:basedOn w:val="Normal"/>
    <w:next w:val="Normal"/>
    <w:autoRedefine/>
    <w:uiPriority w:val="39"/>
    <w:unhideWhenUsed/>
    <w:rsid w:val="00EF6934"/>
    <w:pPr>
      <w:tabs>
        <w:tab w:val="right" w:leader="dot" w:pos="9350"/>
      </w:tabs>
      <w:spacing w:after="100"/>
      <w:ind w:left="360"/>
    </w:pPr>
    <w:rPr>
      <w:noProof/>
      <w:sz w:val="21"/>
    </w:rPr>
  </w:style>
  <w:style w:type="paragraph" w:styleId="TOC3">
    <w:name w:val="toc 3"/>
    <w:aliases w:val="WAPA TOC 3"/>
    <w:basedOn w:val="Normal"/>
    <w:next w:val="Normal"/>
    <w:autoRedefine/>
    <w:uiPriority w:val="39"/>
    <w:unhideWhenUsed/>
    <w:rsid w:val="00EF6934"/>
    <w:pPr>
      <w:tabs>
        <w:tab w:val="right" w:leader="dot" w:pos="9350"/>
      </w:tabs>
      <w:spacing w:after="100"/>
      <w:ind w:left="403"/>
    </w:pPr>
    <w:rPr>
      <w:noProof/>
      <w:sz w:val="21"/>
    </w:rPr>
  </w:style>
  <w:style w:type="paragraph" w:styleId="TOCHeading">
    <w:name w:val="TOC Heading"/>
    <w:aliases w:val="WAPA TOC Heading"/>
    <w:basedOn w:val="Normal"/>
    <w:next w:val="Normal"/>
    <w:uiPriority w:val="39"/>
    <w:unhideWhenUsed/>
    <w:rsid w:val="00EF6934"/>
    <w:pPr>
      <w:jc w:val="center"/>
    </w:pPr>
    <w:rPr>
      <w:b/>
      <w:bCs/>
      <w:color w:val="00447B" w:themeColor="text2"/>
      <w:sz w:val="32"/>
      <w:szCs w:val="3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180A"/>
    <w:rPr>
      <w:rFonts w:eastAsiaTheme="majorEastAsia" w:cstheme="majorBidi"/>
      <w:i/>
      <w:iCs/>
      <w:color w:val="949494" w:themeColor="text1" w:themeTint="A6"/>
      <w:kern w:val="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180A"/>
    <w:rPr>
      <w:rFonts w:eastAsiaTheme="majorEastAsia" w:cstheme="majorBidi"/>
      <w:color w:val="949494" w:themeColor="text1" w:themeTint="A6"/>
      <w:kern w:val="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180A"/>
    <w:rPr>
      <w:rFonts w:eastAsiaTheme="majorEastAsia" w:cstheme="majorBidi"/>
      <w:i/>
      <w:iCs/>
      <w:color w:val="747474" w:themeColor="text1" w:themeTint="D8"/>
      <w:kern w:val="0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180A"/>
    <w:rPr>
      <w:rFonts w:eastAsiaTheme="majorEastAsia" w:cstheme="majorBidi"/>
      <w:color w:val="747474" w:themeColor="text1" w:themeTint="D8"/>
      <w:kern w:val="0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40180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180A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180A"/>
    <w:pPr>
      <w:numPr>
        <w:ilvl w:val="1"/>
      </w:numPr>
      <w:spacing w:after="160"/>
    </w:pPr>
    <w:rPr>
      <w:rFonts w:eastAsiaTheme="majorEastAsia" w:cstheme="majorBidi"/>
      <w:color w:val="949494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180A"/>
    <w:rPr>
      <w:rFonts w:eastAsiaTheme="majorEastAsia" w:cstheme="majorBidi"/>
      <w:color w:val="949494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40180A"/>
    <w:pPr>
      <w:spacing w:before="160" w:after="160"/>
      <w:jc w:val="center"/>
    </w:pPr>
    <w:rPr>
      <w:i/>
      <w:iCs/>
      <w:color w:val="848484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180A"/>
    <w:rPr>
      <w:rFonts w:ascii="Aptos" w:hAnsi="Aptos"/>
      <w:i/>
      <w:iCs/>
      <w:color w:val="848484" w:themeColor="text1" w:themeTint="BF"/>
      <w:kern w:val="0"/>
      <w:sz w:val="22"/>
      <w:szCs w:val="22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40180A"/>
    <w:rPr>
      <w:i/>
      <w:iCs/>
      <w:color w:val="36679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180A"/>
    <w:pPr>
      <w:pBdr>
        <w:top w:val="single" w:sz="4" w:space="10" w:color="366792" w:themeColor="accent1" w:themeShade="BF"/>
        <w:bottom w:val="single" w:sz="4" w:space="10" w:color="366792" w:themeColor="accent1" w:themeShade="BF"/>
      </w:pBdr>
      <w:spacing w:before="360" w:after="360"/>
      <w:ind w:left="864" w:right="864"/>
      <w:jc w:val="center"/>
    </w:pPr>
    <w:rPr>
      <w:i/>
      <w:iCs/>
      <w:color w:val="36679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180A"/>
    <w:rPr>
      <w:rFonts w:ascii="Aptos" w:hAnsi="Aptos"/>
      <w:i/>
      <w:iCs/>
      <w:color w:val="366792" w:themeColor="accent1" w:themeShade="BF"/>
      <w:kern w:val="0"/>
      <w:sz w:val="22"/>
      <w:szCs w:val="22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40180A"/>
    <w:rPr>
      <w:b/>
      <w:bCs/>
      <w:smallCaps/>
      <w:color w:val="366792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0180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180A"/>
    <w:rPr>
      <w:rFonts w:eastAsiaTheme="minorEastAsia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018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180A"/>
    <w:rPr>
      <w:rFonts w:eastAsiaTheme="minorEastAsia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2B784B"/>
    <w:rPr>
      <w:color w:val="0500ED" w:themeColor="hyperlink"/>
      <w:u w:val="single"/>
    </w:rPr>
  </w:style>
  <w:style w:type="paragraph" w:customStyle="1" w:styleId="WAPAHeading1ShortForm">
    <w:name w:val="WAPA Heading 1 Short Form"/>
    <w:basedOn w:val="Normal"/>
    <w:qFormat/>
    <w:rsid w:val="00AE3D9C"/>
    <w:rPr>
      <w:rFonts w:asciiTheme="majorHAnsi" w:hAnsiTheme="majorHAnsi" w:cs="Aptos Display (Headings)"/>
      <w:b/>
      <w:color w:val="00447B" w:themeColor="text2"/>
      <w:sz w:val="32"/>
      <w:szCs w:val="72"/>
    </w:rPr>
  </w:style>
  <w:style w:type="paragraph" w:customStyle="1" w:styleId="WAPAHeading2ShortForm">
    <w:name w:val="WAPA Heading 2 Short Form"/>
    <w:basedOn w:val="Normal"/>
    <w:qFormat/>
    <w:rsid w:val="00A7439B"/>
    <w:pPr>
      <w:spacing w:before="240"/>
    </w:pPr>
  </w:style>
  <w:style w:type="paragraph" w:customStyle="1" w:styleId="WAPATitle-ShortForm">
    <w:name w:val="WAPA Title - Short Form"/>
    <w:basedOn w:val="Normal"/>
    <w:uiPriority w:val="1"/>
    <w:qFormat/>
    <w:rsid w:val="00046EB3"/>
    <w:pPr>
      <w:spacing w:line="1000" w:lineRule="exact"/>
    </w:pPr>
    <w:rPr>
      <w:rFonts w:ascii="Skeena" w:hAnsi="Skeena"/>
      <w:color w:val="00447B" w:themeColor="text2"/>
      <w:sz w:val="56"/>
      <w:szCs w:val="100"/>
    </w:rPr>
  </w:style>
  <w:style w:type="paragraph" w:customStyle="1" w:styleId="WAPASubtitle-ShortForm">
    <w:name w:val="WAPA Subtitle - Short Form"/>
    <w:basedOn w:val="Normal"/>
    <w:uiPriority w:val="1"/>
    <w:qFormat/>
    <w:rsid w:val="00635AC8"/>
    <w:pPr>
      <w:spacing w:line="360" w:lineRule="exact"/>
    </w:pPr>
    <w:rPr>
      <w:rFonts w:ascii="Skeena" w:hAnsi="Skeena" w:cs="Times New Roman (Headings CS)"/>
      <w:caps/>
      <w:color w:val="5B5B5B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odriguez\AppData\Roaming\Microsoft\Templates\2026-WAPA-General-Short-Form-Template.dotx" TargetMode="External"/></Relationships>
</file>

<file path=word/theme/theme1.xml><?xml version="1.0" encoding="utf-8"?>
<a:theme xmlns:a="http://schemas.openxmlformats.org/drawingml/2006/main" name="Office Theme">
  <a:themeElements>
    <a:clrScheme name="WAPA 2025">
      <a:dk1>
        <a:srgbClr val="5B5B5B"/>
      </a:dk1>
      <a:lt1>
        <a:srgbClr val="FFFFFF"/>
      </a:lt1>
      <a:dk2>
        <a:srgbClr val="00447B"/>
      </a:dk2>
      <a:lt2>
        <a:srgbClr val="E8E8E8"/>
      </a:lt2>
      <a:accent1>
        <a:srgbClr val="4E8ABE"/>
      </a:accent1>
      <a:accent2>
        <a:srgbClr val="78A12F"/>
      </a:accent2>
      <a:accent3>
        <a:srgbClr val="00447B"/>
      </a:accent3>
      <a:accent4>
        <a:srgbClr val="F1AF3D"/>
      </a:accent4>
      <a:accent5>
        <a:srgbClr val="3B6D86"/>
      </a:accent5>
      <a:accent6>
        <a:srgbClr val="002A46"/>
      </a:accent6>
      <a:hlink>
        <a:srgbClr val="0500ED"/>
      </a:hlink>
      <a:folHlink>
        <a:srgbClr val="0500EC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62C2C4EAB6064AB3D47D1AF1B1F8C9" ma:contentTypeVersion="28" ma:contentTypeDescription="Create a new document." ma:contentTypeScope="" ma:versionID="1dad893309f4848ba24a05091e181630">
  <xsd:schema xmlns:xsd="http://www.w3.org/2001/XMLSchema" xmlns:xs="http://www.w3.org/2001/XMLSchema" xmlns:p="http://schemas.microsoft.com/office/2006/metadata/properties" xmlns:ns2="7ca03411-2c26-4e1b-b0c1-a25e5e75f4d2" xmlns:ns3="645436cf-4230-42b5-aa7e-cf31edaa72c4" targetNamespace="http://schemas.microsoft.com/office/2006/metadata/properties" ma:root="true" ma:fieldsID="8ea131bf722fec499e398abeb60dcf9e" ns2:_="" ns3:_="">
    <xsd:import namespace="7ca03411-2c26-4e1b-b0c1-a25e5e75f4d2"/>
    <xsd:import namespace="645436cf-4230-42b5-aa7e-cf31edaa72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ImageDescription" minOccurs="0"/>
                <xsd:element ref="ns2:Month" minOccurs="0"/>
                <xsd:element ref="ns2:Year" minOccurs="0"/>
                <xsd:element ref="ns2:Order0" minOccurs="0"/>
                <xsd:element ref="ns2:Covers" minOccurs="0"/>
                <xsd:element ref="ns2:Contents" minOccurs="0"/>
                <xsd:element ref="ns2:l69ec04ce3824ffbab45f9c15b974e6b" minOccurs="0"/>
                <xsd:element ref="ns3:TaxCatchAll" minOccurs="0"/>
                <xsd:element ref="ns2:Document_x0020_type" minOccurs="0"/>
                <xsd:element ref="ns2:DocumentType" minOccurs="0"/>
                <xsd:element ref="ns2:Service1" minOccurs="0"/>
                <xsd:element ref="ns2:SharedWithUsers" minOccurs="0"/>
                <xsd:element ref="ns3:SharedWithDetails" minOccurs="0"/>
                <xsd:element ref="ns2:f19821dcff1342a986fce90f1c1d49a9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a03411-2c26-4e1b-b0c1-a25e5e75f4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ImageDescription" ma:index="15" nillable="true" ma:displayName="Image Description" ma:format="Dropdown" ma:internalName="ImageDescription">
      <xsd:simpleType>
        <xsd:restriction base="dms:Note">
          <xsd:maxLength value="255"/>
        </xsd:restriction>
      </xsd:simpleType>
    </xsd:element>
    <xsd:element name="Month" ma:index="16" nillable="true" ma:displayName="Month" ma:default="January" ma:format="Dropdown" ma:internalName="Month">
      <xsd:simpleType>
        <xsd:restriction base="dms:Choice">
          <xsd:enumeration value="January"/>
          <xsd:enumeration value="February"/>
          <xsd:enumeration value="March"/>
          <xsd:enumeration value="April"/>
          <xsd:enumeration value="May"/>
          <xsd:enumeration value="June"/>
          <xsd:enumeration value="July"/>
          <xsd:enumeration value="August"/>
          <xsd:enumeration value="September"/>
          <xsd:enumeration value="October"/>
          <xsd:enumeration value="November"/>
          <xsd:enumeration value="December"/>
        </xsd:restriction>
      </xsd:simpleType>
    </xsd:element>
    <xsd:element name="Year" ma:index="17" nillable="true" ma:displayName="Year" ma:default="2020" ma:format="Dropdown" ma:internalName="Year">
      <xsd:simpleType>
        <xsd:restriction base="dms:Choice">
          <xsd:enumeration value="2022"/>
          <xsd:enumeration value="2021"/>
          <xsd:enumeration value="2020"/>
          <xsd:enumeration value="2019"/>
          <xsd:enumeration value="2018"/>
          <xsd:enumeration value="2017"/>
          <xsd:enumeration value="2016"/>
          <xsd:enumeration value="2015"/>
          <xsd:enumeration value="2014"/>
          <xsd:enumeration value="2013"/>
        </xsd:restriction>
      </xsd:simpleType>
    </xsd:element>
    <xsd:element name="Order0" ma:index="18" nillable="true" ma:displayName="Order" ma:internalName="Order0">
      <xsd:simpleType>
        <xsd:restriction base="dms:Number"/>
      </xsd:simpleType>
    </xsd:element>
    <xsd:element name="Covers" ma:index="19" nillable="true" ma:displayName="Covers" ma:format="Image" ma:internalName="Covers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ntents" ma:index="20" nillable="true" ma:displayName="Contents" ma:internalName="Contents">
      <xsd:simpleType>
        <xsd:restriction base="dms:Note">
          <xsd:maxLength value="255"/>
        </xsd:restriction>
      </xsd:simpleType>
    </xsd:element>
    <xsd:element name="l69ec04ce3824ffbab45f9c15b974e6b" ma:index="22" nillable="true" ma:taxonomy="true" ma:internalName="l69ec04ce3824ffbab45f9c15b974e6b" ma:taxonomyFieldName="Departments" ma:displayName="Departments" ma:readOnly="false" ma:fieldId="{569ec04c-e382-4ffb-ab45-f9c15b974e6b}" ma:taxonomyMulti="true" ma:sspId="6754ef04-fc12-425f-87d6-1177d4e89d77" ma:termSetId="056e05cc-c01e-4b33-910f-bf0ef3b19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_x0020_type" ma:index="24" nillable="true" ma:displayName="Document type" ma:default="Closed Circuit" ma:format="Dropdown" ma:internalName="Document_x0020_type">
      <xsd:simpleType>
        <xsd:restriction base="dms:Choice">
          <xsd:enumeration value="Closed Circuit"/>
          <xsd:enumeration value="Brochure"/>
          <xsd:enumeration value="DOE requirement"/>
          <xsd:enumeration value="DOE resource"/>
          <xsd:enumeration value="EPA requirement"/>
          <xsd:enumeration value="External report"/>
          <xsd:enumeration value="Form"/>
          <xsd:enumeration value="Handbook (Guide)"/>
          <xsd:enumeration value="Historical reference"/>
          <xsd:enumeration value="Informational"/>
          <xsd:enumeration value="Industry standard"/>
          <xsd:enumeration value="Internal report"/>
          <xsd:enumeration value="Legal opinion"/>
          <xsd:enumeration value="Maximo resource"/>
          <xsd:enumeration value="Monthly update"/>
          <xsd:enumeration value="Plan"/>
          <xsd:enumeration value="Policy"/>
          <xsd:enumeration value="Position paper"/>
          <xsd:enumeration value="Presentation"/>
          <xsd:enumeration value="Procedures"/>
          <xsd:enumeration value="Regulation/Law"/>
          <xsd:enumeration value="Task sheet"/>
          <xsd:enumeration value="Template"/>
          <xsd:enumeration value="Test"/>
          <xsd:enumeration value="Training document"/>
          <xsd:enumeration value="Video"/>
          <xsd:enumeration value="WAPA resource"/>
        </xsd:restriction>
      </xsd:simpleType>
    </xsd:element>
    <xsd:element name="DocumentType" ma:index="25" nillable="true" ma:displayName="Document type" ma:format="Dropdown" ma:internalName="DocumentType" ma:readOnly="false">
      <xsd:simpleType>
        <xsd:restriction base="dms:Choice">
          <xsd:enumeration value="Brochure"/>
          <xsd:enumeration value="DOE requirement"/>
          <xsd:enumeration value="DOE resource"/>
          <xsd:enumeration value="EPA requirement"/>
          <xsd:enumeration value="External report"/>
          <xsd:enumeration value="Form"/>
          <xsd:enumeration value="Handbook (Guide)"/>
          <xsd:enumeration value="Historical reference"/>
          <xsd:enumeration value="Informational"/>
          <xsd:enumeration value="Industry standard"/>
          <xsd:enumeration value="Internal report"/>
          <xsd:enumeration value="Legal opinion"/>
          <xsd:enumeration value="Maximo resource"/>
          <xsd:enumeration value="Monthly update"/>
          <xsd:enumeration value="Plan"/>
          <xsd:enumeration value="Policy"/>
          <xsd:enumeration value="Position paper"/>
          <xsd:enumeration value="Presentation"/>
          <xsd:enumeration value="Procedures"/>
          <xsd:enumeration value="Regulation/Law"/>
          <xsd:enumeration value="Task sheet"/>
          <xsd:enumeration value="Template"/>
          <xsd:enumeration value="Test"/>
          <xsd:enumeration value="Training document"/>
          <xsd:enumeration value="Video"/>
          <xsd:enumeration value="WAPA resource"/>
        </xsd:restriction>
      </xsd:simpleType>
    </xsd:element>
    <xsd:element name="Service1" ma:index="26" nillable="true" ma:displayName="Service" ma:format="Dropdown" ma:internalName="Service1">
      <xsd:simpleType>
        <xsd:restriction base="dms:Choice">
          <xsd:enumeration value="Branding"/>
          <xsd:enumeration value="Logo"/>
          <xsd:enumeration value="Media"/>
          <xsd:enumeration value="Publication"/>
          <xsd:enumeration value="Signature"/>
          <xsd:enumeration value="Letter"/>
          <xsd:enumeration value="Memo"/>
          <xsd:enumeration value="Social Media"/>
          <xsd:enumeration value="Web"/>
          <xsd:enumeration value="Virtual Backgrounds"/>
          <xsd:enumeration value="Communication"/>
        </xsd:restriction>
      </xsd:simpleType>
    </xsd:element>
    <xsd:element name="SharedWithUsers" ma:index="27" nillable="true" ma:displayName="Shared With" ma:list="UserInfo" ma:SearchPeopleOnly="false" ma:internalName="SharedWithUs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19821dcff1342a986fce90f1c1d49a9" ma:index="30" nillable="true" ma:taxonomy="true" ma:internalName="f19821dcff1342a986fce90f1c1d49a9" ma:taxonomyFieldName="Record" ma:displayName="Record" ma:default="" ma:fieldId="{f19821dc-ff13-42a9-86fc-e90f1c1d49a9}" ma:sspId="6754ef04-fc12-425f-87d6-1177d4e89d77" ma:termSetId="056e05cc-c01e-4b33-910f-bf0ef3b19582" ma:anchorId="51d7bdfd-fe18-40dd-ad8f-b107cf7bc63c" ma:open="false" ma:isKeyword="false">
      <xsd:complexType>
        <xsd:sequence>
          <xsd:element ref="pc:Terms" minOccurs="0" maxOccurs="1"/>
        </xsd:sequence>
      </xsd:complexType>
    </xsd:element>
    <xsd:element name="lcf76f155ced4ddcb4097134ff3c332f" ma:index="32" nillable="true" ma:taxonomy="true" ma:internalName="lcf76f155ced4ddcb4097134ff3c332f" ma:taxonomyFieldName="MediaServiceImageTags" ma:displayName="Image Tags" ma:readOnly="false" ma:fieldId="{5cf76f15-5ced-4ddc-b409-7134ff3c332f}" ma:taxonomyMulti="true" ma:sspId="6754ef04-fc12-425f-87d6-1177d4e89d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5436cf-4230-42b5-aa7e-cf31edaa72c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f1a8e5-5ab9-44b6-87a1-a934cf7867ef}" ma:internalName="TaxCatchAll" ma:showField="CatchAllData" ma:web="645436cf-4230-42b5-aa7e-cf31edaa72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Details" ma:index="2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0 xmlns="7ca03411-2c26-4e1b-b0c1-a25e5e75f4d2" xsi:nil="true"/>
    <TaxCatchAll xmlns="645436cf-4230-42b5-aa7e-cf31edaa72c4" xsi:nil="true"/>
    <lcf76f155ced4ddcb4097134ff3c332f xmlns="7ca03411-2c26-4e1b-b0c1-a25e5e75f4d2">
      <Terms xmlns="http://schemas.microsoft.com/office/infopath/2007/PartnerControls"/>
    </lcf76f155ced4ddcb4097134ff3c332f>
    <DocumentType xmlns="7ca03411-2c26-4e1b-b0c1-a25e5e75f4d2" xsi:nil="true"/>
    <l69ec04ce3824ffbab45f9c15b974e6b xmlns="7ca03411-2c26-4e1b-b0c1-a25e5e75f4d2">
      <Terms xmlns="http://schemas.microsoft.com/office/infopath/2007/PartnerControls"/>
    </l69ec04ce3824ffbab45f9c15b974e6b>
    <f19821dcff1342a986fce90f1c1d49a9 xmlns="7ca03411-2c26-4e1b-b0c1-a25e5e75f4d2">
      <Terms xmlns="http://schemas.microsoft.com/office/infopath/2007/PartnerControls"/>
    </f19821dcff1342a986fce90f1c1d49a9>
    <Year xmlns="7ca03411-2c26-4e1b-b0c1-a25e5e75f4d2">2020</Year>
    <Covers xmlns="7ca03411-2c26-4e1b-b0c1-a25e5e75f4d2">
      <Url xsi:nil="true"/>
      <Description xsi:nil="true"/>
    </Covers>
    <ImageDescription xmlns="7ca03411-2c26-4e1b-b0c1-a25e5e75f4d2" xsi:nil="true"/>
    <Contents xmlns="7ca03411-2c26-4e1b-b0c1-a25e5e75f4d2" xsi:nil="true"/>
    <Document_x0020_type xmlns="7ca03411-2c26-4e1b-b0c1-a25e5e75f4d2">Closed Circuit</Document_x0020_type>
    <Service1 xmlns="7ca03411-2c26-4e1b-b0c1-a25e5e75f4d2" xsi:nil="true"/>
    <Month xmlns="7ca03411-2c26-4e1b-b0c1-a25e5e75f4d2">January</Month>
    <SharedWithUsers xmlns="7ca03411-2c26-4e1b-b0c1-a25e5e75f4d2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6C0A7E92-B363-458A-A3A9-CDC1D53AF7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D36C24-AE8B-41C5-BA65-9BC459B86A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a03411-2c26-4e1b-b0c1-a25e5e75f4d2"/>
    <ds:schemaRef ds:uri="645436cf-4230-42b5-aa7e-cf31edaa72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CEBE01-ABC9-4C5A-A64C-B696CCC2CCED}">
  <ds:schemaRefs>
    <ds:schemaRef ds:uri="http://schemas.microsoft.com/office/2006/metadata/properties"/>
    <ds:schemaRef ds:uri="http://schemas.microsoft.com/office/infopath/2007/PartnerControls"/>
    <ds:schemaRef ds:uri="7ca03411-2c26-4e1b-b0c1-a25e5e75f4d2"/>
    <ds:schemaRef ds:uri="645436cf-4230-42b5-aa7e-cf31edaa72c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2026-WAPA-General-Short-Form-Template</Template>
  <TotalTime>1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Links>
    <vt:vector size="6" baseType="variant">
      <vt:variant>
        <vt:i4>6946879</vt:i4>
      </vt:variant>
      <vt:variant>
        <vt:i4>0</vt:i4>
      </vt:variant>
      <vt:variant>
        <vt:i4>0</vt:i4>
      </vt:variant>
      <vt:variant>
        <vt:i4>5</vt:i4>
      </vt:variant>
      <vt:variant>
        <vt:lpwstr>mailto:renaekeith_006@yahoo.com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Rodriguez, Amber</dc:creator>
  <cp:keywords/>
  <dc:description/>
  <cp:lastModifiedBy>Rodriguez, Amber</cp:lastModifiedBy>
  <cp:revision>2</cp:revision>
  <dcterms:created xsi:type="dcterms:W3CDTF">2026-07-20T20:11:00Z</dcterms:created>
  <dcterms:modified xsi:type="dcterms:W3CDTF">2026-07-20T20:11:00Z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0x0101009C62C2C4EAB6064AB3D47D1AF1B1F8C9</vt:lpwstr>
  </property>
  <property fmtid="{D5CDD505-2E9C-101B-9397-08002B2CF9AE}" pid="3" name="_dlc_DocIdItemGuid">
    <vt:lpwstr>a4936a6a-5603-46cf-864b-b3ca81f2af66</vt:lpwstr>
  </property>
  <property fmtid="{D5CDD505-2E9C-101B-9397-08002B2CF9AE}" pid="4" name="MediaServiceImageTags">
    <vt:lpwstr/>
  </property>
</Properties>
</file>